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222" w:rsidRDefault="00D732CC" w:rsidP="005A0222">
      <w:r w:rsidRPr="00D732CC">
        <w:rPr>
          <w:noProof/>
          <w:color w:val="auto"/>
          <w:kern w:val="0"/>
          <w:sz w:val="24"/>
          <w:szCs w:val="24"/>
        </w:rPr>
        <w:pict>
          <v:rect id="_x0000_s1070" style="position:absolute;margin-left:.5pt;margin-top:18.45pt;width:160.95pt;height:424.3pt;z-index:251619840;mso-wrap-distance-left:2.88pt;mso-wrap-distance-top:2.88pt;mso-wrap-distance-right:2.88pt;mso-wrap-distance-bottom:2.88pt;mso-position-vertical-relative:page" fillcolor="#a49481" stroked="f" strokecolor="#212120" insetpen="t">
            <v:fill color2="#212120"/>
            <v:stroke color2="#fffffe"/>
            <v:shadow color="#dcd6d4" color2="#dbd5d3"/>
            <v:textbox inset="2.88pt,2.88pt,2.88pt,2.88pt"/>
            <w10:wrap anchory="page"/>
          </v:rect>
        </w:pict>
      </w:r>
      <w:r w:rsidRPr="00D732CC">
        <w:rPr>
          <w:noProof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2" type="#_x0000_t202" style="position:absolute;margin-left:503.95pt;margin-top:16.4pt;width:53.95pt;height:32.75pt;z-index:251621888;mso-wrap-distance-left:2.88pt;mso-wrap-distance-top:2.88pt;mso-wrap-distance-right:2.88pt;mso-wrap-distance-bottom:2.88pt;mso-position-vertical-relative:page" filled="f" fillcolor="#fffffe" stroked="f" strokecolor="#212120" insetpen="t">
            <v:fill color2="#212120"/>
            <v:stroke color2="#fffffe"/>
            <v:shadow color="#dcd6d4" color2="#dbd5d3"/>
            <v:textbox style="mso-next-textbox:#_x0000_s1072;mso-column-margin:5.76pt" inset="2.88pt,2.88pt,2.88pt,2.88pt">
              <w:txbxContent>
                <w:p w:rsidR="00AA5FC0" w:rsidRDefault="00AA5FC0" w:rsidP="005A0222">
                  <w:pPr>
                    <w:widowControl w:val="0"/>
                    <w:spacing w:line="380" w:lineRule="exact"/>
                    <w:rPr>
                      <w:rFonts w:ascii="Arial" w:hAnsi="Arial" w:cs="Arial"/>
                      <w:color w:val="FFFFFE"/>
                      <w:w w:val="80"/>
                      <w:sz w:val="34"/>
                      <w:szCs w:val="34"/>
                    </w:rPr>
                  </w:pPr>
                  <w:r>
                    <w:rPr>
                      <w:rFonts w:ascii="Arial" w:hAnsi="Arial" w:cs="Arial"/>
                      <w:color w:val="FFFFFE"/>
                      <w:w w:val="80"/>
                      <w:sz w:val="34"/>
                      <w:szCs w:val="34"/>
                    </w:rPr>
                    <w:t>For</w:t>
                  </w:r>
                </w:p>
              </w:txbxContent>
            </v:textbox>
            <w10:wrap anchory="page"/>
          </v:shape>
        </w:pict>
      </w:r>
      <w:r w:rsidRPr="00D732CC">
        <w:rPr>
          <w:noProof/>
          <w:color w:val="auto"/>
          <w:kern w:val="0"/>
          <w:sz w:val="24"/>
          <w:szCs w:val="24"/>
        </w:rPr>
        <w:pict>
          <v:rect id="_x0000_s1071" style="position:absolute;margin-left:493.2pt;margin-top:15.55pt;width:82.85pt;height:48.6pt;z-index:251620864;mso-wrap-distance-left:2.88pt;mso-wrap-distance-top:2.88pt;mso-wrap-distance-right:2.88pt;mso-wrap-distance-bottom:2.88pt;mso-position-vertical-relative:page" fillcolor="#8f2e28" stroked="f" strokecolor="#212120" insetpen="t">
            <v:fill color2="#e94e41" rotate="t" angle="-90" type="gradient"/>
            <v:stroke color2="#fffffe"/>
            <v:shadow color="#dcd6d4" color2="#dbd5d3"/>
            <v:textbox inset="2.88pt,2.88pt,2.88pt,2.88pt"/>
            <w10:wrap anchory="page"/>
          </v:rect>
        </w:pict>
      </w:r>
      <w:r w:rsidRPr="00D732CC">
        <w:rPr>
          <w:noProof/>
          <w:color w:val="auto"/>
          <w:kern w:val="0"/>
          <w:sz w:val="24"/>
          <w:szCs w:val="24"/>
        </w:rPr>
        <w:pict>
          <v:shape id="_x0000_s1074" type="#_x0000_t202" style="position:absolute;margin-left:181.95pt;margin-top:79.3pt;width:384.45pt;height:65.15pt;z-index:251623936;mso-wrap-distance-left:2.88pt;mso-wrap-distance-top:2.88pt;mso-wrap-distance-right:2.88pt;mso-wrap-distance-bottom:2.88pt;mso-position-vertical-relative:page" filled="f" fillcolor="#fffffe" stroked="f" strokecolor="#212120" insetpen="t">
            <v:fill color2="#212120"/>
            <v:stroke color2="#fffffe"/>
            <v:shadow color="#dcd6d4" color2="#dbd5d3"/>
            <v:textbox style="mso-column-margin:5.76pt" inset="2.88pt,2.88pt,2.88pt,2.88pt">
              <w:txbxContent>
                <w:p w:rsidR="00AA5FC0" w:rsidRPr="00267F69" w:rsidRDefault="00AA5FC0" w:rsidP="005A0222">
                  <w:pPr>
                    <w:widowControl w:val="0"/>
                    <w:spacing w:line="600" w:lineRule="exact"/>
                    <w:jc w:val="center"/>
                    <w:rPr>
                      <w:rFonts w:ascii="Britannic Bold" w:hAnsi="Britannic Bold" w:cs="Arial"/>
                      <w:i/>
                      <w:iCs/>
                      <w:w w:val="80"/>
                      <w:sz w:val="40"/>
                      <w:szCs w:val="40"/>
                    </w:rPr>
                  </w:pPr>
                  <w:r w:rsidRPr="00CC5E02">
                    <w:rPr>
                      <w:rFonts w:ascii="Broadway" w:hAnsi="Broadway" w:cs="Arial"/>
                      <w:i/>
                      <w:iCs/>
                      <w:w w:val="80"/>
                      <w:sz w:val="56"/>
                      <w:szCs w:val="56"/>
                    </w:rPr>
                    <w:t>Welcome to your Future Home</w:t>
                  </w:r>
                  <w:r>
                    <w:rPr>
                      <w:rFonts w:ascii="Broadway" w:hAnsi="Broadway" w:cs="Arial"/>
                      <w:i/>
                      <w:iCs/>
                      <w:w w:val="80"/>
                      <w:sz w:val="56"/>
                      <w:szCs w:val="56"/>
                    </w:rPr>
                    <w:br/>
                  </w:r>
                  <w:r w:rsidR="00BA78D0">
                    <w:rPr>
                      <w:rFonts w:ascii="Britannic Bold" w:hAnsi="Britannic Bold" w:cs="Arial"/>
                      <w:i/>
                      <w:iCs/>
                      <w:w w:val="80"/>
                      <w:sz w:val="40"/>
                      <w:szCs w:val="40"/>
                    </w:rPr>
                    <w:t>2310 14</w:t>
                  </w:r>
                  <w:r w:rsidR="00BA78D0" w:rsidRPr="00BA78D0">
                    <w:rPr>
                      <w:rFonts w:ascii="Britannic Bold" w:hAnsi="Britannic Bold" w:cs="Arial"/>
                      <w:i/>
                      <w:iCs/>
                      <w:w w:val="80"/>
                      <w:sz w:val="40"/>
                      <w:szCs w:val="40"/>
                      <w:vertAlign w:val="superscript"/>
                    </w:rPr>
                    <w:t>th</w:t>
                  </w:r>
                  <w:r w:rsidR="00BA78D0">
                    <w:rPr>
                      <w:rFonts w:ascii="Britannic Bold" w:hAnsi="Britannic Bold" w:cs="Arial"/>
                      <w:i/>
                      <w:iCs/>
                      <w:w w:val="80"/>
                      <w:sz w:val="40"/>
                      <w:szCs w:val="40"/>
                    </w:rPr>
                    <w:t xml:space="preserve"> Street North Unit 406 Arlington, VA 22201</w:t>
                  </w:r>
                </w:p>
              </w:txbxContent>
            </v:textbox>
            <w10:wrap anchory="page"/>
          </v:shape>
        </w:pict>
      </w:r>
      <w:r w:rsidRPr="00D732CC">
        <w:rPr>
          <w:noProof/>
          <w:color w:val="auto"/>
          <w:kern w:val="0"/>
          <w:sz w:val="24"/>
          <w:szCs w:val="24"/>
        </w:rPr>
        <w:pict>
          <v:line id="_x0000_s1106" style="position:absolute;z-index:251658752;mso-wrap-distance-left:2.88pt;mso-wrap-distance-top:2.88pt;mso-wrap-distance-right:2.88pt;mso-wrap-distance-bottom:2.88pt;mso-position-vertical-relative:page" from="542.2pt,467.4pt" to="542.2pt,594.45pt" fillcolor="#fffffe" strokecolor="#fffffe" strokeweight="1pt">
            <v:fill color2="#fffffe"/>
            <v:stroke color2="#fffffe"/>
            <v:shadow color="#dcd6d4" color2="#dbd5d3"/>
            <w10:wrap anchory="page"/>
          </v:line>
        </w:pict>
      </w:r>
      <w:r w:rsidRPr="00D732CC">
        <w:rPr>
          <w:noProof/>
          <w:color w:val="auto"/>
          <w:kern w:val="0"/>
          <w:sz w:val="24"/>
          <w:szCs w:val="24"/>
        </w:rPr>
        <w:pict>
          <v:line id="_x0000_s1105" style="position:absolute;z-index:251657728;mso-wrap-distance-left:2.88pt;mso-wrap-distance-top:2.88pt;mso-wrap-distance-right:2.88pt;mso-wrap-distance-bottom:2.88pt;mso-position-vertical-relative:page" from="542.2pt,485.5pt" to="576.05pt,485.5pt" fillcolor="#fffffe" strokecolor="#fffffe" strokeweight="1pt">
            <v:fill color2="#fffffe"/>
            <v:stroke color2="#fffffe"/>
            <v:shadow color="#dcd6d4" color2="#dbd5d3"/>
            <w10:wrap anchory="page"/>
          </v:line>
        </w:pict>
      </w:r>
      <w:r w:rsidRPr="00D732CC">
        <w:rPr>
          <w:noProof/>
          <w:color w:val="auto"/>
          <w:kern w:val="0"/>
          <w:sz w:val="24"/>
          <w:szCs w:val="24"/>
        </w:rPr>
        <w:pict>
          <v:rect id="_x0000_s1104" style="position:absolute;margin-left:542.2pt;margin-top:467.4pt;width:33.85pt;height:18.15pt;z-index:251656704;mso-wrap-distance-left:2.88pt;mso-wrap-distance-top:2.88pt;mso-wrap-distance-right:2.88pt;mso-wrap-distance-bottom:2.88pt;mso-position-vertical-relative:page" fillcolor="#5a574b" stroked="f" strokecolor="#212120" insetpen="t">
            <v:fill color2="#212120"/>
            <v:stroke color2="#fffffe"/>
            <v:shadow color="#dcd6d4" color2="#dbd5d3"/>
            <v:textbox inset="2.88pt,2.88pt,2.88pt,2.88pt"/>
            <w10:wrap anchory="page"/>
          </v:rect>
        </w:pict>
      </w:r>
      <w:r w:rsidRPr="00D732CC">
        <w:rPr>
          <w:noProof/>
          <w:color w:val="auto"/>
          <w:kern w:val="0"/>
          <w:sz w:val="24"/>
          <w:szCs w:val="24"/>
        </w:rPr>
        <w:pict>
          <v:line id="_x0000_s1103" style="position:absolute;z-index:251655680;mso-wrap-distance-left:2.88pt;mso-wrap-distance-top:2.88pt;mso-wrap-distance-right:2.88pt;mso-wrap-distance-bottom:2.88pt;mso-position-vertical-relative:page" from="542.2pt,503.65pt" to="576.05pt,503.65pt" fillcolor="#fffffe" strokecolor="#fffffe" strokeweight="1pt">
            <v:fill color2="#fffffe"/>
            <v:stroke color2="#fffffe"/>
            <v:shadow color="#dcd6d4" color2="#dbd5d3"/>
            <w10:wrap anchory="page"/>
          </v:line>
        </w:pict>
      </w:r>
      <w:r w:rsidRPr="00D732CC">
        <w:rPr>
          <w:noProof/>
          <w:color w:val="auto"/>
          <w:kern w:val="0"/>
          <w:sz w:val="24"/>
          <w:szCs w:val="24"/>
        </w:rPr>
        <w:pict>
          <v:rect id="_x0000_s1102" style="position:absolute;margin-left:542.2pt;margin-top:485.5pt;width:33.85pt;height:18.15pt;z-index:251654656;mso-wrap-distance-left:2.88pt;mso-wrap-distance-top:2.88pt;mso-wrap-distance-right:2.88pt;mso-wrap-distance-bottom:2.88pt;mso-position-vertical-relative:page" fillcolor="#b9ae4c" stroked="f" strokecolor="#212120" insetpen="t">
            <v:fill color2="#212120"/>
            <v:stroke color2="#fffffe"/>
            <v:shadow color="#dcd6d4" color2="#dbd5d3"/>
            <v:textbox inset="2.88pt,2.88pt,2.88pt,2.88pt"/>
            <w10:wrap anchory="page"/>
          </v:rect>
        </w:pict>
      </w:r>
      <w:r w:rsidRPr="00D732CC">
        <w:rPr>
          <w:noProof/>
          <w:color w:val="auto"/>
          <w:kern w:val="0"/>
          <w:sz w:val="24"/>
          <w:szCs w:val="24"/>
        </w:rPr>
        <w:pict>
          <v:line id="_x0000_s1101" style="position:absolute;z-index:251653632;mso-wrap-distance-left:2.88pt;mso-wrap-distance-top:2.88pt;mso-wrap-distance-right:2.88pt;mso-wrap-distance-bottom:2.88pt;mso-position-vertical-relative:page" from="542.2pt,521.8pt" to="576.05pt,521.8pt" fillcolor="#fffffe" strokecolor="#fffffe" strokeweight="1pt">
            <v:fill color2="#fffffe"/>
            <v:stroke color2="#fffffe"/>
            <v:shadow color="#dcd6d4" color2="#dbd5d3"/>
            <w10:wrap anchory="page"/>
          </v:line>
        </w:pict>
      </w:r>
      <w:r w:rsidRPr="00D732CC">
        <w:rPr>
          <w:noProof/>
          <w:color w:val="auto"/>
          <w:kern w:val="0"/>
          <w:sz w:val="24"/>
          <w:szCs w:val="24"/>
        </w:rPr>
        <w:pict>
          <v:rect id="_x0000_s1100" style="position:absolute;margin-left:542.2pt;margin-top:503.65pt;width:33.85pt;height:18.15pt;z-index:251652608;mso-wrap-distance-left:2.88pt;mso-wrap-distance-top:2.88pt;mso-wrap-distance-right:2.88pt;mso-wrap-distance-bottom:2.88pt;mso-position-vertical-relative:page" fillcolor="#73624a" stroked="f" strokecolor="#212120" insetpen="t">
            <v:fill color2="#212120"/>
            <v:stroke color2="#fffffe"/>
            <v:shadow color="#dcd6d4" color2="#dbd5d3"/>
            <v:textbox inset="2.88pt,2.88pt,2.88pt,2.88pt"/>
            <w10:wrap anchory="page"/>
          </v:rect>
        </w:pict>
      </w:r>
      <w:r w:rsidRPr="00D732CC">
        <w:rPr>
          <w:noProof/>
          <w:color w:val="auto"/>
          <w:kern w:val="0"/>
          <w:sz w:val="24"/>
          <w:szCs w:val="24"/>
        </w:rPr>
        <w:pict>
          <v:line id="_x0000_s1099" style="position:absolute;z-index:251651584;mso-wrap-distance-left:2.88pt;mso-wrap-distance-top:2.88pt;mso-wrap-distance-right:2.88pt;mso-wrap-distance-bottom:2.88pt;mso-position-vertical-relative:page" from="542.2pt,539.95pt" to="576.05pt,539.95pt" fillcolor="#fffffe" strokecolor="#fffffe" strokeweight="1pt">
            <v:fill color2="#fffffe"/>
            <v:stroke color2="#fffffe"/>
            <v:shadow color="#dcd6d4" color2="#dbd5d3"/>
            <w10:wrap anchory="page"/>
          </v:line>
        </w:pict>
      </w:r>
      <w:r w:rsidRPr="00D732CC">
        <w:rPr>
          <w:noProof/>
          <w:color w:val="auto"/>
          <w:kern w:val="0"/>
          <w:sz w:val="24"/>
          <w:szCs w:val="24"/>
        </w:rPr>
        <w:pict>
          <v:rect id="_x0000_s1098" style="position:absolute;margin-left:542.2pt;margin-top:521.8pt;width:33.85pt;height:18.15pt;z-index:251650560;mso-wrap-distance-left:2.88pt;mso-wrap-distance-top:2.88pt;mso-wrap-distance-right:2.88pt;mso-wrap-distance-bottom:2.88pt;mso-position-vertical-relative:page" fillcolor="#be783b" stroked="f" strokecolor="#212120" insetpen="t">
            <v:fill color2="#212120"/>
            <v:stroke color2="#fffffe"/>
            <v:shadow color="#dcd6d4" color2="#dbd5d3"/>
            <v:textbox inset="2.88pt,2.88pt,2.88pt,2.88pt"/>
            <w10:wrap anchory="page"/>
          </v:rect>
        </w:pict>
      </w:r>
      <w:r w:rsidRPr="00D732CC">
        <w:rPr>
          <w:noProof/>
          <w:color w:val="auto"/>
          <w:kern w:val="0"/>
          <w:sz w:val="24"/>
          <w:szCs w:val="24"/>
        </w:rPr>
        <w:pict>
          <v:line id="_x0000_s1097" style="position:absolute;z-index:251649536;mso-wrap-distance-left:2.88pt;mso-wrap-distance-top:2.88pt;mso-wrap-distance-right:2.88pt;mso-wrap-distance-bottom:2.88pt;mso-position-vertical-relative:page" from="542.2pt,558.1pt" to="576.05pt,558.1pt" fillcolor="#fffffe" strokecolor="#fffffe" strokeweight="1pt">
            <v:fill color2="#fffffe"/>
            <v:stroke color2="#fffffe"/>
            <v:shadow color="#dcd6d4" color2="#dbd5d3"/>
            <w10:wrap anchory="page"/>
          </v:line>
        </w:pict>
      </w:r>
      <w:r w:rsidRPr="00D732CC">
        <w:rPr>
          <w:noProof/>
          <w:color w:val="auto"/>
          <w:kern w:val="0"/>
          <w:sz w:val="24"/>
          <w:szCs w:val="24"/>
        </w:rPr>
        <w:pict>
          <v:rect id="_x0000_s1096" style="position:absolute;margin-left:542.2pt;margin-top:539.95pt;width:33.85pt;height:18.15pt;z-index:251648512;mso-wrap-distance-left:2.88pt;mso-wrap-distance-top:2.88pt;mso-wrap-distance-right:2.88pt;mso-wrap-distance-bottom:2.88pt;mso-position-vertical-relative:page" fillcolor="#e5dece" stroked="f" strokecolor="#212120" insetpen="t">
            <v:fill color2="#212120"/>
            <v:stroke color2="#fffffe"/>
            <v:shadow color="#dcd6d4" color2="#dbd5d3"/>
            <v:textbox inset="2.88pt,2.88pt,2.88pt,2.88pt"/>
            <w10:wrap anchory="page"/>
          </v:rect>
        </w:pict>
      </w:r>
      <w:r w:rsidRPr="00D732CC">
        <w:rPr>
          <w:noProof/>
          <w:color w:val="auto"/>
          <w:kern w:val="0"/>
          <w:sz w:val="24"/>
          <w:szCs w:val="24"/>
        </w:rPr>
        <w:pict>
          <v:line id="_x0000_s1095" style="position:absolute;z-index:251647488;mso-wrap-distance-left:2.88pt;mso-wrap-distance-top:2.88pt;mso-wrap-distance-right:2.88pt;mso-wrap-distance-bottom:2.88pt;mso-position-vertical-relative:page" from="542.2pt,576.3pt" to="576.05pt,576.3pt" fillcolor="#fffffe" strokecolor="#fffffe" strokeweight="1pt">
            <v:fill color2="#fffffe"/>
            <v:stroke color2="#fffffe"/>
            <v:shadow color="#dcd6d4" color2="#dbd5d3"/>
            <w10:wrap anchory="page"/>
          </v:line>
        </w:pict>
      </w:r>
      <w:r w:rsidRPr="00D732CC">
        <w:rPr>
          <w:noProof/>
          <w:color w:val="auto"/>
          <w:kern w:val="0"/>
          <w:sz w:val="24"/>
          <w:szCs w:val="24"/>
        </w:rPr>
        <w:pict>
          <v:rect id="_x0000_s1094" style="position:absolute;margin-left:542.2pt;margin-top:558.1pt;width:33.85pt;height:18.2pt;z-index:251646464;mso-wrap-distance-left:2.88pt;mso-wrap-distance-top:2.88pt;mso-wrap-distance-right:2.88pt;mso-wrap-distance-bottom:2.88pt;mso-position-vertical-relative:page" fillcolor="#aa973b" stroked="f" strokecolor="#212120" insetpen="t">
            <v:fill color2="#212120"/>
            <v:stroke color2="#fffffe"/>
            <v:shadow color="#dcd6d4" color2="#dbd5d3"/>
            <v:textbox inset="2.88pt,2.88pt,2.88pt,2.88pt"/>
            <w10:wrap anchory="page"/>
          </v:rect>
        </w:pict>
      </w:r>
      <w:r w:rsidRPr="00D732CC">
        <w:rPr>
          <w:noProof/>
          <w:color w:val="auto"/>
          <w:kern w:val="0"/>
          <w:sz w:val="24"/>
          <w:szCs w:val="24"/>
        </w:rPr>
        <w:pict>
          <v:rect id="_x0000_s1093" style="position:absolute;margin-left:542.2pt;margin-top:576.3pt;width:33.85pt;height:18.15pt;z-index:251645440;mso-wrap-distance-left:2.88pt;mso-wrap-distance-top:2.88pt;mso-wrap-distance-right:2.88pt;mso-wrap-distance-bottom:2.88pt;mso-position-vertical-relative:page" fillcolor="#a49481" stroked="f" strokecolor="#212120" insetpen="t">
            <v:fill color2="#212120"/>
            <v:stroke color2="#fffffe"/>
            <v:shadow color="#dcd6d4" color2="#dbd5d3"/>
            <v:textbox inset="2.88pt,2.88pt,2.88pt,2.88pt"/>
            <w10:wrap anchory="page"/>
          </v:rect>
        </w:pict>
      </w:r>
      <w:r w:rsidRPr="00D732CC">
        <w:rPr>
          <w:noProof/>
          <w:color w:val="auto"/>
          <w:kern w:val="0"/>
          <w:sz w:val="24"/>
          <w:szCs w:val="24"/>
        </w:rPr>
        <w:pict>
          <v:line id="_x0000_s1092" style="position:absolute;z-index:251644416;mso-wrap-distance-left:2.88pt;mso-wrap-distance-top:2.88pt;mso-wrap-distance-right:2.88pt;mso-wrap-distance-bottom:2.88pt;mso-position-vertical-relative:page" from="288.1pt,467.4pt" to="288.1pt,594.45pt" fillcolor="#fffffe" strokecolor="#fffffe" strokeweight="1pt">
            <v:fill color2="#fffffe"/>
            <v:stroke color2="#fffffe"/>
            <v:shadow color="#dcd6d4" color2="#dbd5d3"/>
            <w10:wrap anchory="page"/>
          </v:line>
        </w:pict>
      </w:r>
      <w:r w:rsidRPr="00D732CC">
        <w:rPr>
          <w:noProof/>
          <w:color w:val="auto"/>
          <w:kern w:val="0"/>
          <w:sz w:val="24"/>
          <w:szCs w:val="24"/>
        </w:rPr>
        <w:pict>
          <v:line id="_x0000_s1091" style="position:absolute;z-index:251643392;mso-wrap-distance-left:2.88pt;mso-wrap-distance-top:2.88pt;mso-wrap-distance-right:2.88pt;mso-wrap-distance-bottom:2.88pt;mso-position-vertical-relative:page" from="161.05pt,18.45pt" to="161.05pt,594.45pt" fillcolor="#fffffe" strokecolor="#fffffe" strokeweight="1pt">
            <v:fill color2="#fffffe"/>
            <v:stroke color2="#fffffe"/>
            <v:shadow color="#dcd6d4" color2="#dbd5d3"/>
            <w10:wrap anchory="page"/>
          </v:line>
        </w:pict>
      </w:r>
      <w:r w:rsidRPr="00D732CC">
        <w:rPr>
          <w:noProof/>
          <w:color w:val="auto"/>
          <w:kern w:val="0"/>
          <w:sz w:val="24"/>
          <w:szCs w:val="24"/>
        </w:rPr>
        <w:pict>
          <v:line id="_x0000_s1090" style="position:absolute;z-index:251642368;mso-wrap-distance-left:2.88pt;mso-wrap-distance-top:2.88pt;mso-wrap-distance-right:2.88pt;mso-wrap-distance-bottom:2.88pt;mso-position-vertical-relative:page" from="415.15pt,467.4pt" to="415.15pt,594.45pt" fillcolor="#fffffe" strokecolor="#fffffe" strokeweight="1pt">
            <v:fill color2="#fffffe"/>
            <v:stroke color2="#fffffe"/>
            <v:shadow color="#dcd6d4" color2="#dbd5d3"/>
            <w10:wrap anchory="page"/>
          </v:line>
        </w:pict>
      </w:r>
      <w:r w:rsidRPr="00D732CC">
        <w:rPr>
          <w:noProof/>
          <w:color w:val="auto"/>
          <w:kern w:val="0"/>
          <w:sz w:val="24"/>
          <w:szCs w:val="24"/>
        </w:rPr>
        <w:pict>
          <v:line id="_x0000_s1089" style="position:absolute;z-index:251640320;mso-wrap-distance-left:2.88pt;mso-wrap-distance-top:2.88pt;mso-wrap-distance-right:2.88pt;mso-wrap-distance-bottom:2.88pt;mso-position-vertical-relative:page" from=".1pt,485.5pt" to="161.05pt,485.5pt" fillcolor="#fffffe" strokecolor="#fffffe" strokeweight="1pt">
            <v:fill color2="#fffffe"/>
            <v:stroke color2="#fffffe"/>
            <v:shadow color="#dcd6d4" color2="#dbd5d3"/>
            <w10:wrap anchory="page"/>
          </v:line>
        </w:pict>
      </w:r>
      <w:r w:rsidRPr="00D732CC">
        <w:rPr>
          <w:noProof/>
          <w:color w:val="auto"/>
          <w:kern w:val="0"/>
          <w:sz w:val="24"/>
          <w:szCs w:val="24"/>
        </w:rPr>
        <w:pict>
          <v:rect id="_x0000_s1088" style="position:absolute;margin-left:.1pt;margin-top:467.4pt;width:160.95pt;height:18.15pt;z-index:251639296;mso-wrap-distance-left:2.88pt;mso-wrap-distance-top:2.88pt;mso-wrap-distance-right:2.88pt;mso-wrap-distance-bottom:2.88pt;mso-position-vertical-relative:page" fillcolor="#5a574b" stroked="f" strokecolor="#212120" insetpen="t">
            <v:fill color2="#212120"/>
            <v:stroke color2="#fffffe"/>
            <v:shadow color="#dcd6d4" color2="#dbd5d3"/>
            <v:textbox inset="2.88pt,2.88pt,2.88pt,2.88pt"/>
            <w10:wrap anchory="page"/>
          </v:rect>
        </w:pict>
      </w:r>
      <w:r w:rsidRPr="00D732CC">
        <w:rPr>
          <w:noProof/>
          <w:color w:val="auto"/>
          <w:kern w:val="0"/>
          <w:sz w:val="24"/>
          <w:szCs w:val="24"/>
        </w:rPr>
        <w:pict>
          <v:line id="_x0000_s1087" style="position:absolute;z-index:251638272;mso-wrap-distance-left:2.88pt;mso-wrap-distance-top:2.88pt;mso-wrap-distance-right:2.88pt;mso-wrap-distance-bottom:2.88pt;mso-position-vertical-relative:page" from=".1pt,503.65pt" to="161.05pt,503.65pt" fillcolor="#fffffe" strokecolor="#fffffe" strokeweight="1pt">
            <v:fill color2="#fffffe"/>
            <v:stroke color2="#fffffe"/>
            <v:shadow color="#dcd6d4" color2="#dbd5d3"/>
            <w10:wrap anchory="page"/>
          </v:line>
        </w:pict>
      </w:r>
      <w:r w:rsidRPr="00D732CC">
        <w:rPr>
          <w:noProof/>
          <w:color w:val="auto"/>
          <w:kern w:val="0"/>
          <w:sz w:val="24"/>
          <w:szCs w:val="24"/>
        </w:rPr>
        <w:pict>
          <v:rect id="_x0000_s1086" style="position:absolute;margin-left:.1pt;margin-top:485.5pt;width:160.95pt;height:18.15pt;z-index:251637248;mso-wrap-distance-left:2.88pt;mso-wrap-distance-top:2.88pt;mso-wrap-distance-right:2.88pt;mso-wrap-distance-bottom:2.88pt;mso-position-vertical-relative:page" fillcolor="#b9ae4c" stroked="f" strokecolor="#212120" insetpen="t">
            <v:fill color2="#212120"/>
            <v:stroke color2="#fffffe"/>
            <v:shadow color="#dcd6d4" color2="#dbd5d3"/>
            <v:textbox inset="2.88pt,2.88pt,2.88pt,2.88pt"/>
            <w10:wrap anchory="page"/>
          </v:rect>
        </w:pict>
      </w:r>
      <w:r w:rsidRPr="00D732CC">
        <w:rPr>
          <w:noProof/>
          <w:color w:val="auto"/>
          <w:kern w:val="0"/>
          <w:sz w:val="24"/>
          <w:szCs w:val="24"/>
        </w:rPr>
        <w:pict>
          <v:line id="_x0000_s1085" style="position:absolute;z-index:251636224;mso-wrap-distance-left:2.88pt;mso-wrap-distance-top:2.88pt;mso-wrap-distance-right:2.88pt;mso-wrap-distance-bottom:2.88pt;mso-position-vertical-relative:page" from=".1pt,521.8pt" to="161.05pt,521.8pt" fillcolor="#fffffe" strokecolor="#fffffe" strokeweight="1pt">
            <v:fill color2="#fffffe"/>
            <v:stroke color2="#fffffe"/>
            <v:shadow color="#dcd6d4" color2="#dbd5d3"/>
            <w10:wrap anchory="page"/>
          </v:line>
        </w:pict>
      </w:r>
      <w:r w:rsidRPr="00D732CC">
        <w:rPr>
          <w:noProof/>
          <w:color w:val="auto"/>
          <w:kern w:val="0"/>
          <w:sz w:val="24"/>
          <w:szCs w:val="24"/>
        </w:rPr>
        <w:pict>
          <v:rect id="_x0000_s1084" style="position:absolute;margin-left:.1pt;margin-top:503.65pt;width:160.95pt;height:18.15pt;z-index:251635200;mso-wrap-distance-left:2.88pt;mso-wrap-distance-top:2.88pt;mso-wrap-distance-right:2.88pt;mso-wrap-distance-bottom:2.88pt;mso-position-vertical-relative:page" fillcolor="#73624a" stroked="f" strokecolor="#212120" insetpen="t">
            <v:fill color2="#212120"/>
            <v:stroke color2="#fffffe"/>
            <v:shadow color="#dcd6d4" color2="#dbd5d3"/>
            <v:textbox inset="2.88pt,2.88pt,2.88pt,2.88pt"/>
            <w10:wrap anchory="page"/>
          </v:rect>
        </w:pict>
      </w:r>
      <w:r w:rsidRPr="00D732CC">
        <w:rPr>
          <w:noProof/>
          <w:color w:val="auto"/>
          <w:kern w:val="0"/>
          <w:sz w:val="24"/>
          <w:szCs w:val="24"/>
        </w:rPr>
        <w:pict>
          <v:line id="_x0000_s1083" style="position:absolute;z-index:251634176;mso-wrap-distance-left:2.88pt;mso-wrap-distance-top:2.88pt;mso-wrap-distance-right:2.88pt;mso-wrap-distance-bottom:2.88pt;mso-position-vertical-relative:page" from=".1pt,539.95pt" to="161.05pt,539.95pt" fillcolor="#fffffe" strokecolor="#fffffe" strokeweight="1pt">
            <v:fill color2="#fffffe"/>
            <v:stroke color2="#fffffe"/>
            <v:shadow color="#dcd6d4" color2="#dbd5d3"/>
            <w10:wrap anchory="page"/>
          </v:line>
        </w:pict>
      </w:r>
      <w:r w:rsidRPr="00D732CC">
        <w:rPr>
          <w:noProof/>
          <w:color w:val="auto"/>
          <w:kern w:val="0"/>
          <w:sz w:val="24"/>
          <w:szCs w:val="24"/>
        </w:rPr>
        <w:pict>
          <v:rect id="_x0000_s1082" style="position:absolute;margin-left:.1pt;margin-top:521.8pt;width:160.95pt;height:18.15pt;z-index:251633152;mso-wrap-distance-left:2.88pt;mso-wrap-distance-top:2.88pt;mso-wrap-distance-right:2.88pt;mso-wrap-distance-bottom:2.88pt;mso-position-vertical-relative:page" fillcolor="#be783b" stroked="f" strokecolor="#212120" insetpen="t">
            <v:fill color2="#212120"/>
            <v:stroke color2="#fffffe"/>
            <v:shadow color="#dcd6d4" color2="#dbd5d3"/>
            <v:textbox inset="2.88pt,2.88pt,2.88pt,2.88pt"/>
            <w10:wrap anchory="page"/>
          </v:rect>
        </w:pict>
      </w:r>
      <w:r w:rsidRPr="00D732CC">
        <w:rPr>
          <w:noProof/>
          <w:color w:val="auto"/>
          <w:kern w:val="0"/>
          <w:sz w:val="24"/>
          <w:szCs w:val="24"/>
        </w:rPr>
        <w:pict>
          <v:line id="_x0000_s1081" style="position:absolute;z-index:251632128;mso-wrap-distance-left:2.88pt;mso-wrap-distance-top:2.88pt;mso-wrap-distance-right:2.88pt;mso-wrap-distance-bottom:2.88pt;mso-position-vertical-relative:page" from=".1pt,558.1pt" to="161.05pt,558.1pt" fillcolor="#fffffe" strokecolor="#fffffe" strokeweight="1pt">
            <v:fill color2="#fffffe"/>
            <v:stroke color2="#fffffe"/>
            <v:shadow color="#dcd6d4" color2="#dbd5d3"/>
            <w10:wrap anchory="page"/>
          </v:line>
        </w:pict>
      </w:r>
      <w:r w:rsidRPr="00D732CC">
        <w:rPr>
          <w:noProof/>
          <w:color w:val="auto"/>
          <w:kern w:val="0"/>
          <w:sz w:val="24"/>
          <w:szCs w:val="24"/>
        </w:rPr>
        <w:pict>
          <v:rect id="_x0000_s1080" style="position:absolute;margin-left:.1pt;margin-top:539.95pt;width:160.95pt;height:18.15pt;z-index:251631104;mso-wrap-distance-left:2.88pt;mso-wrap-distance-top:2.88pt;mso-wrap-distance-right:2.88pt;mso-wrap-distance-bottom:2.88pt;mso-position-vertical-relative:page" fillcolor="#e5dece" stroked="f" strokecolor="#212120" insetpen="t">
            <v:fill color2="#212120"/>
            <v:stroke color2="#fffffe"/>
            <v:shadow color="#dcd6d4" color2="#dbd5d3"/>
            <v:textbox inset="2.88pt,2.88pt,2.88pt,2.88pt"/>
            <w10:wrap anchory="page"/>
          </v:rect>
        </w:pict>
      </w:r>
      <w:r w:rsidRPr="00D732CC">
        <w:rPr>
          <w:noProof/>
          <w:color w:val="auto"/>
          <w:kern w:val="0"/>
          <w:sz w:val="24"/>
          <w:szCs w:val="24"/>
        </w:rPr>
        <w:pict>
          <v:line id="_x0000_s1079" style="position:absolute;z-index:251630080;mso-wrap-distance-left:2.88pt;mso-wrap-distance-top:2.88pt;mso-wrap-distance-right:2.88pt;mso-wrap-distance-bottom:2.88pt;mso-position-vertical-relative:page" from=".1pt,576.3pt" to="161.05pt,576.3pt" fillcolor="#fffffe" strokecolor="#fffffe" strokeweight="1pt">
            <v:fill color2="#fffffe"/>
            <v:stroke color2="#fffffe"/>
            <v:shadow color="#dcd6d4" color2="#dbd5d3"/>
            <w10:wrap anchory="page"/>
          </v:line>
        </w:pict>
      </w:r>
      <w:r w:rsidRPr="00D732CC">
        <w:rPr>
          <w:noProof/>
          <w:color w:val="auto"/>
          <w:kern w:val="0"/>
          <w:sz w:val="24"/>
          <w:szCs w:val="24"/>
        </w:rPr>
        <w:pict>
          <v:rect id="_x0000_s1078" style="position:absolute;margin-left:.1pt;margin-top:558.1pt;width:160.95pt;height:18.2pt;z-index:251629056;mso-wrap-distance-left:2.88pt;mso-wrap-distance-top:2.88pt;mso-wrap-distance-right:2.88pt;mso-wrap-distance-bottom:2.88pt;mso-position-vertical-relative:page" fillcolor="#aa973b" stroked="f" strokecolor="#212120" insetpen="t">
            <v:fill color2="#212120"/>
            <v:stroke color2="#fffffe"/>
            <v:shadow color="#dcd6d4" color2="#dbd5d3"/>
            <v:textbox inset="2.88pt,2.88pt,2.88pt,2.88pt"/>
            <w10:wrap anchory="page"/>
          </v:rect>
        </w:pict>
      </w:r>
      <w:r w:rsidRPr="00D732CC">
        <w:rPr>
          <w:noProof/>
          <w:color w:val="auto"/>
          <w:kern w:val="0"/>
          <w:sz w:val="24"/>
          <w:szCs w:val="24"/>
        </w:rPr>
        <w:pict>
          <v:rect id="_x0000_s1077" style="position:absolute;margin-left:.1pt;margin-top:576.3pt;width:160.95pt;height:18.15pt;z-index:251628032;mso-wrap-distance-left:2.88pt;mso-wrap-distance-top:2.88pt;mso-wrap-distance-right:2.88pt;mso-wrap-distance-bottom:2.88pt;mso-position-vertical-relative:page" fillcolor="#a49481" stroked="f" strokecolor="#212120" insetpen="t">
            <v:fill color2="#212120"/>
            <v:stroke color2="#fffffe"/>
            <v:shadow color="#dcd6d4" color2="#dbd5d3"/>
            <v:textbox inset="2.88pt,2.88pt,2.88pt,2.88pt"/>
            <w10:wrap anchory="page"/>
          </v:rect>
        </w:pict>
      </w:r>
    </w:p>
    <w:p w:rsidR="005A0222" w:rsidRPr="00267F69" w:rsidRDefault="00770CA6" w:rsidP="005A0222">
      <w:r w:rsidRPr="00D732CC">
        <w:rPr>
          <w:noProof/>
          <w:color w:val="auto"/>
          <w:kern w:val="0"/>
          <w:sz w:val="24"/>
          <w:szCs w:val="24"/>
        </w:rPr>
        <w:pict>
          <v:shape id="_x0000_s1113" type="#_x0000_t202" style="position:absolute;margin-left:6.3pt;margin-top:29.25pt;width:154.75pt;height:88.5pt;z-index:251671040;mso-wrap-distance-left:2.88pt;mso-wrap-distance-top:2.88pt;mso-wrap-distance-right:2.88pt;mso-wrap-distance-bottom:2.88pt;mso-position-vertical-relative:page" filled="f" fillcolor="#fffffe" stroked="f" strokecolor="#212120" insetpen="t">
            <v:fill color2="#212120"/>
            <v:stroke color2="#fffffe"/>
            <v:shadow color="#dcd6d4" color2="#dbd5d3"/>
            <v:textbox style="mso-next-textbox:#_x0000_s1113;mso-column-margin:5.76pt" inset="2.88pt,2.88pt,2.88pt,2.88pt">
              <w:txbxContent>
                <w:p w:rsidR="00AA5FC0" w:rsidRPr="00770CA6" w:rsidRDefault="00BA78D0" w:rsidP="006653D3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770CA6">
                    <w:rPr>
                      <w:b/>
                      <w:sz w:val="44"/>
                      <w:szCs w:val="44"/>
                    </w:rPr>
                    <w:t>Courthouse</w:t>
                  </w:r>
                </w:p>
                <w:p w:rsidR="00BA78D0" w:rsidRPr="00770CA6" w:rsidRDefault="00BA78D0" w:rsidP="006653D3">
                  <w:pPr>
                    <w:jc w:val="center"/>
                    <w:rPr>
                      <w:b/>
                      <w:noProof/>
                      <w:color w:val="FF0000"/>
                      <w:w w:val="80"/>
                      <w:sz w:val="44"/>
                      <w:szCs w:val="44"/>
                    </w:rPr>
                  </w:pPr>
                  <w:r w:rsidRPr="00770CA6">
                    <w:rPr>
                      <w:b/>
                      <w:sz w:val="44"/>
                      <w:szCs w:val="44"/>
                    </w:rPr>
                    <w:t xml:space="preserve">Hill Penthouse </w:t>
                  </w:r>
                </w:p>
              </w:txbxContent>
            </v:textbox>
            <w10:wrap anchory="page"/>
          </v:shape>
        </w:pict>
      </w:r>
      <w:r w:rsidR="00D732CC" w:rsidRPr="00D732CC">
        <w:rPr>
          <w:noProof/>
          <w:color w:val="auto"/>
          <w:kern w:val="0"/>
          <w:sz w:val="24"/>
          <w:szCs w:val="24"/>
        </w:rPr>
        <w:pict>
          <v:shape id="_x0000_s1073" type="#_x0000_t202" style="position:absolute;margin-left:503.95pt;margin-top:33.5pt;width:60.6pt;height:30.1pt;z-index:251622912;mso-wrap-distance-left:2.88pt;mso-wrap-distance-top:2.88pt;mso-wrap-distance-right:2.88pt;mso-wrap-distance-bottom:2.88pt;mso-position-vertical-relative:page" filled="f" fillcolor="#fffffe" stroked="f" strokecolor="#212120" insetpen="t">
            <v:fill color2="#212120"/>
            <v:stroke color2="#fffffe"/>
            <v:shadow color="#dcd6d4" color2="#dbd5d3"/>
            <v:textbox style="mso-next-textbox:#_x0000_s1073;mso-column-margin:5.76pt" inset="2.88pt,2.88pt,2.88pt,2.88pt">
              <w:txbxContent>
                <w:p w:rsidR="00AA5FC0" w:rsidRDefault="00AA5FC0" w:rsidP="005A0222">
                  <w:pPr>
                    <w:widowControl w:val="0"/>
                    <w:spacing w:line="540" w:lineRule="exact"/>
                    <w:rPr>
                      <w:rFonts w:ascii="Arial" w:hAnsi="Arial" w:cs="Arial"/>
                      <w:b/>
                      <w:bCs/>
                      <w:color w:val="FFFFFE"/>
                      <w:w w:val="80"/>
                      <w:sz w:val="50"/>
                      <w:szCs w:val="5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FE"/>
                      <w:w w:val="80"/>
                      <w:sz w:val="50"/>
                      <w:szCs w:val="50"/>
                    </w:rPr>
                    <w:t>SALE</w:t>
                  </w:r>
                </w:p>
              </w:txbxContent>
            </v:textbox>
            <w10:wrap anchory="page"/>
          </v:shape>
        </w:pict>
      </w:r>
    </w:p>
    <w:p w:rsidR="005A0222" w:rsidRPr="00267F69" w:rsidRDefault="005A0222" w:rsidP="005A0222"/>
    <w:p w:rsidR="005A0222" w:rsidRPr="00267F69" w:rsidRDefault="005A0222" w:rsidP="005A0222">
      <w:bookmarkStart w:id="0" w:name="_GoBack"/>
      <w:bookmarkEnd w:id="0"/>
    </w:p>
    <w:p w:rsidR="005A0222" w:rsidRPr="00267F69" w:rsidRDefault="00D732CC" w:rsidP="005A0222">
      <w:r w:rsidRPr="00D732CC">
        <w:rPr>
          <w:noProof/>
          <w:color w:val="auto"/>
          <w:kern w:val="0"/>
          <w:sz w:val="24"/>
          <w:szCs w:val="24"/>
        </w:rPr>
        <w:pict>
          <v:shape id="_x0000_s1075" type="#_x0000_t202" style="position:absolute;margin-left:487.05pt;margin-top:65.05pt;width:103.5pt;height:33.45pt;z-index:251624960;mso-wrap-distance-left:2.88pt;mso-wrap-distance-top:2.88pt;mso-wrap-distance-right:2.88pt;mso-wrap-distance-bottom:2.88pt;mso-position-vertical-relative:page" filled="f" fillcolor="#fffffe" stroked="f" strokecolor="#212120" insetpen="t">
            <v:fill color2="#212120"/>
            <v:stroke color2="#fffffe"/>
            <v:shadow color="#dcd6d4" color2="#dbd5d3"/>
            <v:textbox style="mso-next-textbox:#_x0000_s1075;mso-column-margin:5.76pt" inset="2.88pt,2.88pt,2.88pt,2.88pt">
              <w:txbxContent>
                <w:p w:rsidR="00AA5FC0" w:rsidRPr="00FC39DB" w:rsidRDefault="00AA5FC0" w:rsidP="00CA5757">
                  <w:pPr>
                    <w:rPr>
                      <w:b/>
                      <w:noProof/>
                      <w:color w:val="FF0000"/>
                      <w:w w:val="80"/>
                      <w:sz w:val="32"/>
                      <w:szCs w:val="32"/>
                    </w:rPr>
                  </w:pPr>
                  <w:r>
                    <w:rPr>
                      <w:b/>
                      <w:noProof/>
                      <w:color w:val="FF0000"/>
                      <w:w w:val="80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  <w10:wrap anchory="page"/>
          </v:shape>
        </w:pict>
      </w:r>
    </w:p>
    <w:p w:rsidR="005A0222" w:rsidRPr="00267F69" w:rsidRDefault="005A0222" w:rsidP="005A0222"/>
    <w:p w:rsidR="005A0222" w:rsidRPr="00267F69" w:rsidRDefault="00BA78D0" w:rsidP="005A0222">
      <w:r w:rsidRPr="00D732CC">
        <w:rPr>
          <w:noProof/>
          <w:color w:val="auto"/>
          <w:kern w:val="0"/>
          <w:sz w:val="24"/>
          <w:szCs w:val="24"/>
        </w:rPr>
        <w:pict>
          <v:shape id="_x0000_s1110" type="#_x0000_t202" style="position:absolute;margin-left:-20.5pt;margin-top:88.45pt;width:188.9pt;height:361.1pt;z-index:251662848;mso-wrap-distance-left:2.88pt;mso-wrap-distance-top:2.88pt;mso-wrap-distance-right:2.88pt;mso-wrap-distance-bottom:2.88pt;mso-position-vertical-relative:page" filled="f" fillcolor="#fffffe" stroked="f" strokecolor="#212120" insetpen="t">
            <v:fill color2="#212120"/>
            <v:stroke color2="#fffffe"/>
            <v:shadow color="#dcd6d4" color2="#dbd5d3"/>
            <v:textbox style="mso-column-margin:5.76pt" inset="2.88pt,2.88pt,2.88pt,2.88pt">
              <w:txbxContent>
                <w:p w:rsidR="00BA78D0" w:rsidRPr="00BA78D0" w:rsidRDefault="00BA78D0" w:rsidP="00BA78D0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color w:val="FFFFFE"/>
                      <w:spacing w:val="4"/>
                    </w:rPr>
                  </w:pPr>
                  <w:r w:rsidRPr="00BA78D0">
                    <w:rPr>
                      <w:color w:val="FFFFFE"/>
                      <w:spacing w:val="4"/>
                    </w:rPr>
                    <w:t>Two level condo-penthouse</w:t>
                  </w:r>
                </w:p>
                <w:p w:rsidR="00BA78D0" w:rsidRPr="00BA78D0" w:rsidRDefault="00BA78D0" w:rsidP="00BA78D0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color w:val="FFFFFE"/>
                      <w:spacing w:val="4"/>
                    </w:rPr>
                  </w:pPr>
                  <w:r w:rsidRPr="00BA78D0">
                    <w:rPr>
                      <w:color w:val="FFFFFE"/>
                      <w:spacing w:val="4"/>
                    </w:rPr>
                    <w:t>Built in 1996</w:t>
                  </w:r>
                </w:p>
                <w:p w:rsidR="00BA78D0" w:rsidRPr="00BA78D0" w:rsidRDefault="00BA78D0" w:rsidP="00BA78D0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color w:val="FFFFFE"/>
                      <w:spacing w:val="4"/>
                    </w:rPr>
                  </w:pPr>
                  <w:r w:rsidRPr="00BA78D0">
                    <w:rPr>
                      <w:color w:val="FFFFFE"/>
                      <w:spacing w:val="4"/>
                    </w:rPr>
                    <w:t>Renovated 2014</w:t>
                  </w:r>
                </w:p>
                <w:p w:rsidR="00BA78D0" w:rsidRPr="00BA78D0" w:rsidRDefault="00BA78D0" w:rsidP="00BA78D0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color w:val="FFFFFE"/>
                      <w:spacing w:val="4"/>
                    </w:rPr>
                  </w:pPr>
                  <w:r w:rsidRPr="00BA78D0">
                    <w:rPr>
                      <w:color w:val="FFFFFE"/>
                      <w:spacing w:val="4"/>
                    </w:rPr>
                    <w:t>Yorktown High School District</w:t>
                  </w:r>
                </w:p>
                <w:p w:rsidR="00BA78D0" w:rsidRPr="00BA78D0" w:rsidRDefault="00BA78D0" w:rsidP="00BA78D0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color w:val="FFFFFE"/>
                      <w:spacing w:val="4"/>
                    </w:rPr>
                  </w:pPr>
                  <w:r w:rsidRPr="00BA78D0">
                    <w:rPr>
                      <w:color w:val="FFFFFE"/>
                      <w:spacing w:val="4"/>
                    </w:rPr>
                    <w:t>3 Bedrooms</w:t>
                  </w:r>
                </w:p>
                <w:p w:rsidR="00BA78D0" w:rsidRPr="00BA78D0" w:rsidRDefault="00BA78D0" w:rsidP="00BA78D0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color w:val="FFFFFE"/>
                      <w:spacing w:val="4"/>
                    </w:rPr>
                  </w:pPr>
                  <w:r w:rsidRPr="00BA78D0">
                    <w:rPr>
                      <w:color w:val="FFFFFE"/>
                      <w:spacing w:val="4"/>
                    </w:rPr>
                    <w:t>2 and a half bathrooms</w:t>
                  </w:r>
                </w:p>
                <w:p w:rsidR="00BA78D0" w:rsidRPr="00BA78D0" w:rsidRDefault="00BA78D0" w:rsidP="00BA78D0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color w:val="FFFFFE"/>
                      <w:spacing w:val="4"/>
                    </w:rPr>
                  </w:pPr>
                  <w:r w:rsidRPr="00BA78D0">
                    <w:rPr>
                      <w:color w:val="FFFFFE"/>
                      <w:spacing w:val="4"/>
                    </w:rPr>
                    <w:t>3 garage spaces</w:t>
                  </w:r>
                </w:p>
                <w:p w:rsidR="00BA78D0" w:rsidRPr="00BA78D0" w:rsidRDefault="00BA78D0" w:rsidP="00BA78D0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color w:val="FFFFFE"/>
                      <w:spacing w:val="4"/>
                    </w:rPr>
                  </w:pPr>
                  <w:r w:rsidRPr="00BA78D0">
                    <w:rPr>
                      <w:color w:val="FFFFFE"/>
                      <w:spacing w:val="4"/>
                    </w:rPr>
                    <w:t>Gourmet</w:t>
                  </w:r>
                  <w:r>
                    <w:rPr>
                      <w:color w:val="FFFFFE"/>
                      <w:spacing w:val="4"/>
                    </w:rPr>
                    <w:t xml:space="preserve"> open</w:t>
                  </w:r>
                  <w:r w:rsidRPr="00BA78D0">
                    <w:rPr>
                      <w:color w:val="FFFFFE"/>
                      <w:spacing w:val="4"/>
                    </w:rPr>
                    <w:t xml:space="preserve"> </w:t>
                  </w:r>
                  <w:r>
                    <w:rPr>
                      <w:color w:val="FFFFFE"/>
                      <w:spacing w:val="4"/>
                    </w:rPr>
                    <w:t>k</w:t>
                  </w:r>
                  <w:r w:rsidRPr="00BA78D0">
                    <w:rPr>
                      <w:color w:val="FFFFFE"/>
                      <w:spacing w:val="4"/>
                    </w:rPr>
                    <w:t>itchen</w:t>
                  </w:r>
                </w:p>
                <w:p w:rsidR="00BA78D0" w:rsidRPr="00BA78D0" w:rsidRDefault="00BA78D0" w:rsidP="00BA78D0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color w:val="FFFFFE"/>
                      <w:spacing w:val="4"/>
                    </w:rPr>
                  </w:pPr>
                  <w:r w:rsidRPr="00BA78D0">
                    <w:rPr>
                      <w:color w:val="FFFFFE"/>
                      <w:spacing w:val="4"/>
                    </w:rPr>
                    <w:t>Large Master bedroom</w:t>
                  </w:r>
                </w:p>
                <w:p w:rsidR="00BA78D0" w:rsidRPr="00BA78D0" w:rsidRDefault="00BA78D0" w:rsidP="00BA78D0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color w:val="FFFFFE"/>
                      <w:spacing w:val="4"/>
                    </w:rPr>
                  </w:pPr>
                  <w:r w:rsidRPr="00BA78D0">
                    <w:rPr>
                      <w:color w:val="FFFFFE"/>
                      <w:spacing w:val="4"/>
                    </w:rPr>
                    <w:t>Walk-in closet in Master bedroom</w:t>
                  </w:r>
                </w:p>
                <w:p w:rsidR="00BA78D0" w:rsidRPr="00BA78D0" w:rsidRDefault="00BA78D0" w:rsidP="00BA78D0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color w:val="FFFFFE"/>
                      <w:spacing w:val="4"/>
                    </w:rPr>
                  </w:pPr>
                  <w:r w:rsidRPr="00BA78D0">
                    <w:rPr>
                      <w:color w:val="FFFFFE"/>
                      <w:spacing w:val="4"/>
                    </w:rPr>
                    <w:t>Second Master bedroom located on main floor</w:t>
                  </w:r>
                </w:p>
                <w:p w:rsidR="00BA78D0" w:rsidRPr="00BA78D0" w:rsidRDefault="00BA78D0" w:rsidP="00BA78D0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color w:val="FFFFFE"/>
                      <w:spacing w:val="4"/>
                    </w:rPr>
                  </w:pPr>
                  <w:r w:rsidRPr="00BA78D0">
                    <w:rPr>
                      <w:color w:val="FFFFFE"/>
                      <w:spacing w:val="4"/>
                    </w:rPr>
                    <w:t xml:space="preserve">Master bath features: soaking tub, dual sink vanity </w:t>
                  </w:r>
                  <w:r>
                    <w:rPr>
                      <w:color w:val="FFFFFE"/>
                      <w:spacing w:val="4"/>
                    </w:rPr>
                    <w:t>&amp;</w:t>
                  </w:r>
                  <w:r w:rsidRPr="00BA78D0">
                    <w:rPr>
                      <w:color w:val="FFFFFE"/>
                      <w:spacing w:val="4"/>
                    </w:rPr>
                    <w:t xml:space="preserve"> separate shower</w:t>
                  </w:r>
                </w:p>
                <w:p w:rsidR="00BA78D0" w:rsidRPr="00BA78D0" w:rsidRDefault="00BA78D0" w:rsidP="00BA78D0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color w:val="FFFFFE"/>
                      <w:spacing w:val="4"/>
                    </w:rPr>
                  </w:pPr>
                  <w:r w:rsidRPr="00BA78D0">
                    <w:rPr>
                      <w:color w:val="FFFFFE"/>
                      <w:spacing w:val="4"/>
                    </w:rPr>
                    <w:t>1400+ sq ft of living area</w:t>
                  </w:r>
                </w:p>
                <w:p w:rsidR="00BA78D0" w:rsidRPr="00BA78D0" w:rsidRDefault="00BA78D0" w:rsidP="00BA78D0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color w:val="FFFFFE"/>
                      <w:spacing w:val="4"/>
                    </w:rPr>
                  </w:pPr>
                  <w:r w:rsidRPr="00BA78D0">
                    <w:rPr>
                      <w:color w:val="FFFFFE"/>
                      <w:spacing w:val="4"/>
                    </w:rPr>
                    <w:t>Washer and Dryer in unit</w:t>
                  </w:r>
                </w:p>
                <w:p w:rsidR="00BA78D0" w:rsidRPr="00BA78D0" w:rsidRDefault="00BA78D0" w:rsidP="00BA78D0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color w:val="FFFFFE"/>
                      <w:spacing w:val="4"/>
                    </w:rPr>
                  </w:pPr>
                  <w:r w:rsidRPr="00BA78D0">
                    <w:rPr>
                      <w:color w:val="FFFFFE"/>
                      <w:spacing w:val="4"/>
                    </w:rPr>
                    <w:t>Large Living room and Dining room</w:t>
                  </w:r>
                </w:p>
                <w:p w:rsidR="00BA78D0" w:rsidRPr="00BA78D0" w:rsidRDefault="00BA78D0" w:rsidP="00BA78D0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color w:val="FFFFFE"/>
                      <w:spacing w:val="4"/>
                    </w:rPr>
                  </w:pPr>
                  <w:r w:rsidRPr="00BA78D0">
                    <w:rPr>
                      <w:color w:val="FFFFFE"/>
                      <w:spacing w:val="4"/>
                    </w:rPr>
                    <w:t>Gas Fireplace</w:t>
                  </w:r>
                </w:p>
                <w:p w:rsidR="00BA78D0" w:rsidRPr="00BA78D0" w:rsidRDefault="00BA78D0" w:rsidP="00BA78D0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color w:val="FFFFFE"/>
                      <w:spacing w:val="4"/>
                    </w:rPr>
                  </w:pPr>
                  <w:r w:rsidRPr="00BA78D0">
                    <w:rPr>
                      <w:color w:val="FFFFFE"/>
                      <w:spacing w:val="4"/>
                    </w:rPr>
                    <w:t>Large Balcony</w:t>
                  </w:r>
                </w:p>
                <w:p w:rsidR="00BA78D0" w:rsidRPr="00BA78D0" w:rsidRDefault="00BA78D0" w:rsidP="00BA78D0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color w:val="FFFFFE"/>
                      <w:spacing w:val="4"/>
                    </w:rPr>
                  </w:pPr>
                  <w:r w:rsidRPr="00BA78D0">
                    <w:rPr>
                      <w:color w:val="FFFFFE"/>
                      <w:spacing w:val="4"/>
                    </w:rPr>
                    <w:t>Outdoor pool</w:t>
                  </w:r>
                </w:p>
                <w:p w:rsidR="00BA78D0" w:rsidRPr="00BA78D0" w:rsidRDefault="00BA78D0" w:rsidP="00BA78D0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color w:val="FFFFFE"/>
                      <w:spacing w:val="4"/>
                    </w:rPr>
                  </w:pPr>
                  <w:r w:rsidRPr="00BA78D0">
                    <w:rPr>
                      <w:color w:val="FFFFFE"/>
                      <w:spacing w:val="4"/>
                    </w:rPr>
                    <w:t>Front desk receptionist</w:t>
                  </w:r>
                </w:p>
                <w:p w:rsidR="00BA78D0" w:rsidRPr="00BA78D0" w:rsidRDefault="00BA78D0" w:rsidP="00BA78D0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color w:val="FFFFFE"/>
                      <w:spacing w:val="4"/>
                    </w:rPr>
                  </w:pPr>
                  <w:r w:rsidRPr="00BA78D0">
                    <w:rPr>
                      <w:color w:val="FFFFFE"/>
                      <w:spacing w:val="4"/>
                    </w:rPr>
                    <w:t>Walk to metro: Clarendon or Courthouse</w:t>
                  </w:r>
                </w:p>
                <w:p w:rsidR="00BA78D0" w:rsidRPr="00BA78D0" w:rsidRDefault="00BA78D0" w:rsidP="00BA78D0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color w:val="FFFFFE"/>
                      <w:spacing w:val="4"/>
                    </w:rPr>
                  </w:pPr>
                  <w:r w:rsidRPr="00BA78D0">
                    <w:rPr>
                      <w:color w:val="FFFFFE"/>
                      <w:spacing w:val="4"/>
                    </w:rPr>
                    <w:t>Full club house with kitchen</w:t>
                  </w:r>
                </w:p>
                <w:p w:rsidR="00BA78D0" w:rsidRPr="00BA78D0" w:rsidRDefault="00BA78D0" w:rsidP="00BA78D0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color w:val="FFFFFE"/>
                      <w:spacing w:val="4"/>
                    </w:rPr>
                  </w:pPr>
                  <w:r w:rsidRPr="00BA78D0">
                    <w:rPr>
                      <w:color w:val="FFFFFE"/>
                      <w:spacing w:val="4"/>
                    </w:rPr>
                    <w:t>Exercise Room</w:t>
                  </w:r>
                </w:p>
                <w:p w:rsidR="00BA78D0" w:rsidRPr="00BA78D0" w:rsidRDefault="00BA78D0" w:rsidP="00BA78D0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color w:val="FFFFFE"/>
                      <w:spacing w:val="4"/>
                    </w:rPr>
                  </w:pPr>
                  <w:r w:rsidRPr="00BA78D0">
                    <w:rPr>
                      <w:color w:val="FFFFFE"/>
                      <w:spacing w:val="4"/>
                    </w:rPr>
                    <w:t xml:space="preserve">Walk to grocery </w:t>
                  </w:r>
                  <w:r w:rsidR="00B86F21">
                    <w:rPr>
                      <w:color w:val="FFFFFE"/>
                      <w:spacing w:val="4"/>
                    </w:rPr>
                    <w:t xml:space="preserve">and retail </w:t>
                  </w:r>
                  <w:r w:rsidRPr="00BA78D0">
                    <w:rPr>
                      <w:color w:val="FFFFFE"/>
                      <w:spacing w:val="4"/>
                    </w:rPr>
                    <w:t>store</w:t>
                  </w:r>
                  <w:r w:rsidR="00B86F21">
                    <w:rPr>
                      <w:color w:val="FFFFFE"/>
                      <w:spacing w:val="4"/>
                    </w:rPr>
                    <w:t>s</w:t>
                  </w:r>
                </w:p>
                <w:p w:rsidR="00BA78D0" w:rsidRPr="00BA78D0" w:rsidRDefault="00BA78D0" w:rsidP="00BA78D0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color w:val="FFFFFE"/>
                      <w:spacing w:val="4"/>
                    </w:rPr>
                  </w:pPr>
                  <w:r w:rsidRPr="00BA78D0">
                    <w:rPr>
                      <w:color w:val="FFFFFE"/>
                      <w:spacing w:val="4"/>
                    </w:rPr>
                    <w:t>Bike trail</w:t>
                  </w:r>
                </w:p>
                <w:p w:rsidR="00BA78D0" w:rsidRPr="00BA78D0" w:rsidRDefault="00BA78D0" w:rsidP="00BA78D0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color w:val="FFFFFE"/>
                      <w:spacing w:val="4"/>
                    </w:rPr>
                  </w:pPr>
                  <w:r w:rsidRPr="00BA78D0">
                    <w:rPr>
                      <w:color w:val="FFFFFE"/>
                      <w:spacing w:val="4"/>
                    </w:rPr>
                    <w:t>and more</w:t>
                  </w:r>
                </w:p>
                <w:p w:rsidR="00AA5FC0" w:rsidRPr="00BA78D0" w:rsidRDefault="00AA5FC0" w:rsidP="00BA78D0"/>
              </w:txbxContent>
            </v:textbox>
            <w10:wrap anchory="page"/>
          </v:shape>
        </w:pict>
      </w:r>
    </w:p>
    <w:p w:rsidR="005A0222" w:rsidRPr="00267F69" w:rsidRDefault="00E3481C" w:rsidP="005A0222">
      <w:r>
        <w:rPr>
          <w:rFonts w:ascii="Arial" w:hAnsi="Arial" w:cs="Arial"/>
          <w:b/>
          <w:i/>
          <w:noProof/>
          <w:color w:val="E5DECE"/>
          <w:w w:val="80"/>
          <w:sz w:val="46"/>
          <w:szCs w:val="46"/>
        </w:rPr>
        <w:drawing>
          <wp:inline distT="0" distB="0" distL="0" distR="0">
            <wp:extent cx="1238250" cy="400050"/>
            <wp:effectExtent l="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222" w:rsidRPr="00267F69" w:rsidRDefault="005A0222" w:rsidP="005A0222"/>
    <w:p w:rsidR="005A0222" w:rsidRPr="00267F69" w:rsidRDefault="005A0222" w:rsidP="005A0222"/>
    <w:p w:rsidR="005A0222" w:rsidRPr="00267F69" w:rsidRDefault="00E3481C" w:rsidP="005A0222">
      <w:r>
        <w:rPr>
          <w:noProof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-114300</wp:posOffset>
            </wp:positionV>
            <wp:extent cx="5306695" cy="3537585"/>
            <wp:effectExtent l="38100" t="0" r="27305" b="1072515"/>
            <wp:wrapTight wrapText="bothSides">
              <wp:wrapPolygon edited="0">
                <wp:start x="698" y="0"/>
                <wp:lineTo x="233" y="349"/>
                <wp:lineTo x="-155" y="1279"/>
                <wp:lineTo x="-155" y="28149"/>
                <wp:lineTo x="21711" y="28149"/>
                <wp:lineTo x="21711" y="23729"/>
                <wp:lineTo x="21634" y="22914"/>
                <wp:lineTo x="21479" y="22333"/>
                <wp:lineTo x="21634" y="20588"/>
                <wp:lineTo x="21634" y="20472"/>
                <wp:lineTo x="21711" y="18727"/>
                <wp:lineTo x="21711" y="1279"/>
                <wp:lineTo x="21246" y="233"/>
                <wp:lineTo x="20858" y="0"/>
                <wp:lineTo x="698" y="0"/>
              </wp:wrapPolygon>
            </wp:wrapTight>
            <wp:docPr id="122" name="Picture 0" descr="4001-RAINBOW-GLEN-CT-ANN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001-RAINBOW-GLEN-CT-ANNAN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95" cy="35375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A0222" w:rsidRPr="00267F69" w:rsidRDefault="005A0222" w:rsidP="005A0222"/>
    <w:p w:rsidR="005A0222" w:rsidRPr="00267F69" w:rsidRDefault="005A0222" w:rsidP="005A0222"/>
    <w:p w:rsidR="005A0222" w:rsidRPr="00267F69" w:rsidRDefault="005A0222" w:rsidP="005A0222"/>
    <w:p w:rsidR="005A0222" w:rsidRPr="00267F69" w:rsidRDefault="005A0222" w:rsidP="005A0222"/>
    <w:p w:rsidR="005A0222" w:rsidRPr="00267F69" w:rsidRDefault="005A0222" w:rsidP="005A0222"/>
    <w:p w:rsidR="005A0222" w:rsidRPr="00267F69" w:rsidRDefault="005A0222" w:rsidP="005A0222"/>
    <w:p w:rsidR="005A0222" w:rsidRPr="00267F69" w:rsidRDefault="005A0222" w:rsidP="005A0222"/>
    <w:p w:rsidR="005A0222" w:rsidRPr="00267F69" w:rsidRDefault="005A0222" w:rsidP="005A0222"/>
    <w:p w:rsidR="005A0222" w:rsidRPr="00267F69" w:rsidRDefault="005A0222" w:rsidP="005A0222"/>
    <w:p w:rsidR="005A0222" w:rsidRPr="00267F69" w:rsidRDefault="005A0222" w:rsidP="005A0222"/>
    <w:p w:rsidR="005A0222" w:rsidRPr="00267F69" w:rsidRDefault="005A0222" w:rsidP="005A0222"/>
    <w:p w:rsidR="005A0222" w:rsidRPr="00267F69" w:rsidRDefault="005A0222" w:rsidP="005A0222"/>
    <w:p w:rsidR="005A0222" w:rsidRPr="00267F69" w:rsidRDefault="005A0222" w:rsidP="005A0222"/>
    <w:p w:rsidR="005A0222" w:rsidRPr="00267F69" w:rsidRDefault="005A0222" w:rsidP="005A0222"/>
    <w:p w:rsidR="005A0222" w:rsidRPr="00267F69" w:rsidRDefault="005A0222" w:rsidP="005A0222"/>
    <w:p w:rsidR="005A0222" w:rsidRPr="00267F69" w:rsidRDefault="005A0222" w:rsidP="005A0222"/>
    <w:p w:rsidR="005A0222" w:rsidRPr="00267F69" w:rsidRDefault="005A0222" w:rsidP="005A0222"/>
    <w:p w:rsidR="005A0222" w:rsidRPr="00267F69" w:rsidRDefault="005A0222" w:rsidP="005A0222"/>
    <w:p w:rsidR="005A0222" w:rsidRPr="00267F69" w:rsidRDefault="005A0222" w:rsidP="005A0222"/>
    <w:p w:rsidR="005A0222" w:rsidRPr="00267F69" w:rsidRDefault="005A0222" w:rsidP="005A0222"/>
    <w:p w:rsidR="005A0222" w:rsidRPr="00267F69" w:rsidRDefault="005A0222" w:rsidP="005A0222"/>
    <w:p w:rsidR="005A0222" w:rsidRPr="00267F69" w:rsidRDefault="005A0222" w:rsidP="005A0222"/>
    <w:p w:rsidR="005A0222" w:rsidRPr="00267F69" w:rsidRDefault="005A0222" w:rsidP="005A0222"/>
    <w:p w:rsidR="005A0222" w:rsidRPr="00267F69" w:rsidRDefault="005A0222" w:rsidP="005A0222"/>
    <w:p w:rsidR="005A0222" w:rsidRPr="00267F69" w:rsidRDefault="003C6F5D" w:rsidP="005A0222">
      <w:r>
        <w:rPr>
          <w:noProof/>
        </w:rPr>
        <w:drawing>
          <wp:anchor distT="36576" distB="36576" distL="36576" distR="36576" simplePos="0" relativeHeight="251665920" behindDoc="0" locked="0" layoutInCell="1" allowOverlap="1">
            <wp:simplePos x="0" y="0"/>
            <wp:positionH relativeFrom="column">
              <wp:posOffset>3860165</wp:posOffset>
            </wp:positionH>
            <wp:positionV relativeFrom="page">
              <wp:posOffset>5724525</wp:posOffset>
            </wp:positionV>
            <wp:extent cx="1258570" cy="944245"/>
            <wp:effectExtent l="19050" t="0" r="0" b="0"/>
            <wp:wrapNone/>
            <wp:docPr id="119" name="Picture 26" descr="RE9990701-IMG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9990701-IMG0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9442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666944" behindDoc="0" locked="0" layoutInCell="1" allowOverlap="1">
            <wp:simplePos x="0" y="0"/>
            <wp:positionH relativeFrom="column">
              <wp:posOffset>5461000</wp:posOffset>
            </wp:positionH>
            <wp:positionV relativeFrom="page">
              <wp:posOffset>5724525</wp:posOffset>
            </wp:positionV>
            <wp:extent cx="1263650" cy="948055"/>
            <wp:effectExtent l="19050" t="0" r="0" b="0"/>
            <wp:wrapNone/>
            <wp:docPr id="120" name="Picture 26" descr="RE9990701-IMG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9990701-IMG0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9480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641344" behindDoc="0" locked="0" layoutInCell="1" allowOverlap="1">
            <wp:simplePos x="0" y="0"/>
            <wp:positionH relativeFrom="column">
              <wp:posOffset>2259965</wp:posOffset>
            </wp:positionH>
            <wp:positionV relativeFrom="page">
              <wp:posOffset>5724525</wp:posOffset>
            </wp:positionV>
            <wp:extent cx="1259840" cy="944880"/>
            <wp:effectExtent l="19050" t="0" r="0" b="0"/>
            <wp:wrapNone/>
            <wp:docPr id="118" name="Picture 26" descr="RE9990701-IMG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9990701-IMG0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9448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0222" w:rsidRDefault="005A0222" w:rsidP="005A0222"/>
    <w:p w:rsidR="005A0222" w:rsidRPr="00267F69" w:rsidRDefault="00D732CC" w:rsidP="005A0222">
      <w:r w:rsidRPr="00D732CC">
        <w:rPr>
          <w:noProof/>
          <w:color w:val="auto"/>
          <w:kern w:val="0"/>
          <w:sz w:val="24"/>
          <w:szCs w:val="24"/>
        </w:rPr>
        <w:pict>
          <v:shape id="_x0000_s1109" type="#_x0000_t202" style="position:absolute;margin-left:174.4pt;margin-top:616.55pt;width:400.3pt;height:27.4pt;z-index:251661824;mso-wrap-distance-left:2.88pt;mso-wrap-distance-top:2.88pt;mso-wrap-distance-right:2.88pt;mso-wrap-distance-bottom:2.88pt;mso-position-vertical-relative:page" filled="f" fillcolor="#fffffe" stroked="f" strokecolor="#212120" insetpen="t">
            <v:fill color2="#212120"/>
            <v:stroke color2="#fffffe"/>
            <v:shadow color="#dcd6d4" color2="#dbd5d3"/>
            <v:textbox style="mso-column-margin:5.76pt" inset="2.88pt,2.88pt,2.88pt,2.88pt">
              <w:txbxContent>
                <w:p w:rsidR="00AA5FC0" w:rsidRDefault="00AA5FC0" w:rsidP="005A0222">
                  <w:pPr>
                    <w:widowControl w:val="0"/>
                    <w:spacing w:line="360" w:lineRule="exact"/>
                    <w:rPr>
                      <w:color w:val="AA973B"/>
                      <w:sz w:val="32"/>
                      <w:szCs w:val="32"/>
                    </w:rPr>
                  </w:pPr>
                  <w:r>
                    <w:rPr>
                      <w:color w:val="AA973B"/>
                      <w:sz w:val="32"/>
                      <w:szCs w:val="32"/>
                    </w:rPr>
                    <w:t>Contact us today to set you up with your future home</w:t>
                  </w:r>
                </w:p>
              </w:txbxContent>
            </v:textbox>
            <w10:wrap anchory="page"/>
          </v:shape>
        </w:pict>
      </w:r>
      <w:r w:rsidR="00E3481C">
        <w:rPr>
          <w:noProof/>
          <w:sz w:val="24"/>
          <w:szCs w:val="24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2334260</wp:posOffset>
            </wp:positionV>
            <wp:extent cx="2541270" cy="1023620"/>
            <wp:effectExtent l="19050" t="0" r="0" b="0"/>
            <wp:wrapNone/>
            <wp:docPr id="117" name="Picture 14" descr="NV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VH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02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32CC">
        <w:rPr>
          <w:noProof/>
          <w:color w:val="auto"/>
          <w:kern w:val="0"/>
          <w:sz w:val="24"/>
          <w:szCs w:val="24"/>
        </w:rPr>
        <w:pict>
          <v:shape id="_x0000_s1107" type="#_x0000_t202" style="position:absolute;margin-left:187.45pt;margin-top:645.45pt;width:205.8pt;height:93pt;z-index:251659776;mso-wrap-distance-left:2.88pt;mso-wrap-distance-top:2.88pt;mso-wrap-distance-right:2.88pt;mso-wrap-distance-bottom:2.88pt;mso-position-horizontal-relative:text;mso-position-vertical-relative:page" filled="f" fillcolor="#fffffe" stroked="f" strokecolor="#212120" insetpen="t">
            <v:fill color2="#212120"/>
            <v:stroke color2="#fffffe"/>
            <v:shadow color="#dcd6d4" color2="#dbd5d3"/>
            <v:textbox style="mso-column-margin:5.76pt" inset="2.88pt,2.88pt,2.88pt,2.88pt">
              <w:txbxContent>
                <w:p w:rsidR="00AA5FC0" w:rsidRPr="00FE1179" w:rsidRDefault="00AA5FC0" w:rsidP="005A0222">
                  <w:pPr>
                    <w:rPr>
                      <w:b/>
                      <w:sz w:val="22"/>
                      <w:szCs w:val="22"/>
                    </w:rPr>
                  </w:pPr>
                  <w:r w:rsidRPr="00FE1179">
                    <w:rPr>
                      <w:b/>
                      <w:sz w:val="22"/>
                      <w:szCs w:val="22"/>
                    </w:rPr>
                    <w:t>Reza Rofougaran</w:t>
                  </w:r>
                </w:p>
                <w:p w:rsidR="00AA5FC0" w:rsidRPr="00FE1179" w:rsidRDefault="00AA5FC0" w:rsidP="005A0222">
                  <w:pPr>
                    <w:rPr>
                      <w:sz w:val="22"/>
                      <w:szCs w:val="22"/>
                    </w:rPr>
                  </w:pPr>
                  <w:r w:rsidRPr="00FE1179">
                    <w:rPr>
                      <w:sz w:val="22"/>
                      <w:szCs w:val="22"/>
                    </w:rPr>
                    <w:t>NVAR Multi-Million Dollar Sales Club</w:t>
                  </w:r>
                </w:p>
                <w:p w:rsidR="00AA5FC0" w:rsidRPr="00FE1179" w:rsidRDefault="00AA5FC0" w:rsidP="005A0222">
                  <w:pPr>
                    <w:rPr>
                      <w:sz w:val="22"/>
                      <w:szCs w:val="22"/>
                    </w:rPr>
                  </w:pPr>
                  <w:r w:rsidRPr="00FE1179">
                    <w:rPr>
                      <w:sz w:val="22"/>
                      <w:szCs w:val="22"/>
                    </w:rPr>
                    <w:t xml:space="preserve">Managing Broker </w:t>
                  </w:r>
                </w:p>
                <w:p w:rsidR="00AA5FC0" w:rsidRPr="00FE1179" w:rsidRDefault="00AA5FC0" w:rsidP="005A0222">
                  <w:pPr>
                    <w:rPr>
                      <w:sz w:val="22"/>
                      <w:szCs w:val="22"/>
                    </w:rPr>
                  </w:pPr>
                  <w:r w:rsidRPr="00FE1179">
                    <w:rPr>
                      <w:sz w:val="22"/>
                      <w:szCs w:val="22"/>
                    </w:rPr>
                    <w:t>Northern Virginia Homes</w:t>
                  </w:r>
                </w:p>
                <w:p w:rsidR="00AA5FC0" w:rsidRPr="00FE1179" w:rsidRDefault="00AA5FC0" w:rsidP="005A0222">
                  <w:pPr>
                    <w:rPr>
                      <w:sz w:val="22"/>
                      <w:szCs w:val="22"/>
                    </w:rPr>
                  </w:pPr>
                  <w:r w:rsidRPr="00FE1179">
                    <w:rPr>
                      <w:sz w:val="22"/>
                      <w:szCs w:val="22"/>
                    </w:rPr>
                    <w:t>703-734-0400 (office/Cell)</w:t>
                  </w:r>
                </w:p>
                <w:p w:rsidR="00AA5FC0" w:rsidRPr="00FE1179" w:rsidRDefault="00E47BF4" w:rsidP="005A0222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Reza</w:t>
                  </w:r>
                  <w:r w:rsidR="00AA5FC0" w:rsidRPr="00FE1179">
                    <w:rPr>
                      <w:sz w:val="22"/>
                      <w:szCs w:val="22"/>
                    </w:rPr>
                    <w:t>@</w:t>
                  </w:r>
                  <w:r>
                    <w:rPr>
                      <w:sz w:val="22"/>
                      <w:szCs w:val="22"/>
                    </w:rPr>
                    <w:t>VMDCRealty</w:t>
                  </w:r>
                  <w:r w:rsidR="00AA5FC0" w:rsidRPr="00FE1179">
                    <w:rPr>
                      <w:sz w:val="22"/>
                      <w:szCs w:val="22"/>
                    </w:rPr>
                    <w:t>.com</w:t>
                  </w:r>
                </w:p>
              </w:txbxContent>
            </v:textbox>
            <w10:wrap anchory="page"/>
          </v:shape>
        </w:pict>
      </w:r>
      <w:r w:rsidRPr="00D732CC">
        <w:rPr>
          <w:noProof/>
          <w:color w:val="auto"/>
          <w:kern w:val="0"/>
          <w:sz w:val="24"/>
          <w:szCs w:val="24"/>
        </w:rPr>
        <w:pict>
          <v:shape id="_x0000_s1108" type="#_x0000_t202" style="position:absolute;margin-left:387.4pt;margin-top:645.45pt;width:180pt;height:81pt;z-index:251660800;mso-wrap-distance-left:2.88pt;mso-wrap-distance-top:2.88pt;mso-wrap-distance-right:2.88pt;mso-wrap-distance-bottom:2.88pt;mso-position-horizontal-relative:text;mso-position-vertical-relative:page" filled="f" fillcolor="#fffffe" stroked="f" strokecolor="#212120" insetpen="t">
            <v:fill color2="#212120"/>
            <v:stroke color2="#fffffe"/>
            <v:shadow color="#dcd6d4" color2="#dbd5d3"/>
            <v:textbox style="mso-column-margin:5.76pt" inset="2.88pt,2.88pt,2.88pt,2.88pt">
              <w:txbxContent>
                <w:p w:rsidR="00AA5FC0" w:rsidRPr="00FE1179" w:rsidRDefault="00AA5FC0" w:rsidP="005A0222">
                  <w:pPr>
                    <w:rPr>
                      <w:b/>
                      <w:bCs/>
                      <w:sz w:val="22"/>
                      <w:szCs w:val="22"/>
                    </w:rPr>
                  </w:pPr>
                  <w:r w:rsidRPr="00FE1179">
                    <w:rPr>
                      <w:b/>
                      <w:bCs/>
                      <w:sz w:val="22"/>
                      <w:szCs w:val="22"/>
                    </w:rPr>
                    <w:t>Matt Rofougaran</w:t>
                  </w:r>
                </w:p>
                <w:p w:rsidR="00AA5FC0" w:rsidRPr="00FE1179" w:rsidRDefault="00AA5FC0" w:rsidP="005A0222">
                  <w:pPr>
                    <w:rPr>
                      <w:bCs/>
                      <w:sz w:val="22"/>
                      <w:szCs w:val="22"/>
                    </w:rPr>
                  </w:pPr>
                  <w:r w:rsidRPr="00FE1179">
                    <w:rPr>
                      <w:bCs/>
                      <w:sz w:val="22"/>
                      <w:szCs w:val="22"/>
                    </w:rPr>
                    <w:t>Real Estate Sales Person</w:t>
                  </w:r>
                </w:p>
                <w:p w:rsidR="00AA5FC0" w:rsidRPr="00FE1179" w:rsidRDefault="00AA5FC0" w:rsidP="005A0222">
                  <w:pPr>
                    <w:rPr>
                      <w:bCs/>
                      <w:sz w:val="22"/>
                      <w:szCs w:val="22"/>
                    </w:rPr>
                  </w:pPr>
                  <w:r w:rsidRPr="00FE1179">
                    <w:rPr>
                      <w:bCs/>
                      <w:sz w:val="22"/>
                      <w:szCs w:val="22"/>
                    </w:rPr>
                    <w:t>Northern Virginia Homes</w:t>
                  </w:r>
                </w:p>
                <w:p w:rsidR="00AA5FC0" w:rsidRPr="00FE1179" w:rsidRDefault="00AA5FC0" w:rsidP="005A0222">
                  <w:pPr>
                    <w:rPr>
                      <w:bCs/>
                      <w:sz w:val="22"/>
                      <w:szCs w:val="22"/>
                    </w:rPr>
                  </w:pPr>
                  <w:r w:rsidRPr="00FE1179">
                    <w:rPr>
                      <w:bCs/>
                      <w:sz w:val="22"/>
                      <w:szCs w:val="22"/>
                    </w:rPr>
                    <w:t>703-856-5613 (office/Cell)</w:t>
                  </w:r>
                </w:p>
                <w:p w:rsidR="00E47BF4" w:rsidRPr="00FE1179" w:rsidRDefault="00AA5FC0" w:rsidP="00E47BF4">
                  <w:pPr>
                    <w:rPr>
                      <w:sz w:val="22"/>
                      <w:szCs w:val="22"/>
                    </w:rPr>
                  </w:pPr>
                  <w:r w:rsidRPr="00FE1179">
                    <w:rPr>
                      <w:bCs/>
                      <w:sz w:val="22"/>
                      <w:szCs w:val="22"/>
                    </w:rPr>
                    <w:t>Matt</w:t>
                  </w:r>
                  <w:r w:rsidR="00E47BF4" w:rsidRPr="00FE1179">
                    <w:rPr>
                      <w:sz w:val="22"/>
                      <w:szCs w:val="22"/>
                    </w:rPr>
                    <w:t>@</w:t>
                  </w:r>
                  <w:r w:rsidR="00E47BF4">
                    <w:rPr>
                      <w:sz w:val="22"/>
                      <w:szCs w:val="22"/>
                    </w:rPr>
                    <w:t>VMDCRealty</w:t>
                  </w:r>
                  <w:r w:rsidR="00E47BF4" w:rsidRPr="00FE1179">
                    <w:rPr>
                      <w:sz w:val="22"/>
                      <w:szCs w:val="22"/>
                    </w:rPr>
                    <w:t>.com</w:t>
                  </w:r>
                </w:p>
                <w:p w:rsidR="00AA5FC0" w:rsidRPr="00FE1179" w:rsidRDefault="00AA5FC0" w:rsidP="005A0222">
                  <w:pPr>
                    <w:rPr>
                      <w:sz w:val="22"/>
                      <w:szCs w:val="22"/>
                    </w:rPr>
                  </w:pPr>
                </w:p>
              </w:txbxContent>
            </v:textbox>
            <w10:wrap anchory="page"/>
          </v:shape>
        </w:pict>
      </w:r>
      <w:r>
        <w:rPr>
          <w:noProof/>
        </w:rPr>
        <w:pict>
          <v:rect id="_x0000_s1111" style="position:absolute;margin-left:.5pt;margin-top:449.55pt;width:160.55pt;height:17.7pt;z-index:251663872;mso-wrap-distance-left:2.88pt;mso-wrap-distance-top:2.88pt;mso-wrap-distance-right:2.88pt;mso-wrap-distance-bottom:2.88pt;mso-position-horizontal-relative:text;mso-position-vertical-relative:page" fillcolor="#a49481" stroked="f" strokecolor="#212120" insetpen="t">
            <v:fill color2="#212120"/>
            <v:stroke color2="#fffffe"/>
            <v:shadow color="#dcd6d4" color2="#dbd5d3"/>
            <v:textbox inset="2.88pt,2.88pt,2.88pt,2.88pt"/>
            <w10:wrap anchory="page"/>
          </v:rect>
        </w:pict>
      </w:r>
      <w:r w:rsidRPr="00D732CC">
        <w:rPr>
          <w:noProof/>
          <w:color w:val="auto"/>
          <w:kern w:val="0"/>
          <w:sz w:val="24"/>
          <w:szCs w:val="24"/>
        </w:rPr>
        <w:pict>
          <v:rect id="_x0000_s1112" style="position:absolute;margin-left:543.65pt;margin-top:449.1pt;width:32.4pt;height:16.85pt;z-index:251670016;mso-wrap-distance-left:2.88pt;mso-wrap-distance-top:2.88pt;mso-wrap-distance-right:2.88pt;mso-wrap-distance-bottom:2.88pt;mso-position-horizontal-relative:text;mso-position-vertical-relative:page" fillcolor="#a49481" stroked="f" strokecolor="#212120" insetpen="t">
            <v:fill color2="#212120"/>
            <v:stroke color2="#fffffe"/>
            <v:shadow color="#dcd6d4" color2="#dbd5d3"/>
            <v:textbox inset="2.88pt,2.88pt,2.88pt,2.88pt"/>
            <w10:wrap anchory="page"/>
          </v:rect>
        </w:pict>
      </w:r>
    </w:p>
    <w:p w:rsidR="00FC6ACE" w:rsidRDefault="00FC6ACE"/>
    <w:p w:rsidR="005A0222" w:rsidRDefault="005A0222"/>
    <w:p w:rsidR="005A0222" w:rsidRDefault="005A0222"/>
    <w:p w:rsidR="005A0222" w:rsidRDefault="005A0222"/>
    <w:p w:rsidR="005A0222" w:rsidRDefault="003C6F5D">
      <w:r>
        <w:rPr>
          <w:noProof/>
        </w:rPr>
        <w:drawing>
          <wp:anchor distT="36576" distB="36576" distL="36576" distR="36576" simplePos="0" relativeHeight="251668992" behindDoc="0" locked="0" layoutInCell="1" allowOverlap="1">
            <wp:simplePos x="0" y="0"/>
            <wp:positionH relativeFrom="column">
              <wp:posOffset>5460365</wp:posOffset>
            </wp:positionH>
            <wp:positionV relativeFrom="page">
              <wp:posOffset>6734175</wp:posOffset>
            </wp:positionV>
            <wp:extent cx="1263650" cy="948055"/>
            <wp:effectExtent l="19050" t="0" r="0" b="0"/>
            <wp:wrapNone/>
            <wp:docPr id="116" name="Picture 26" descr="RE9990701-IMG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9990701-IMG0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9480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667968" behindDoc="0" locked="0" layoutInCell="1" allowOverlap="1">
            <wp:simplePos x="0" y="0"/>
            <wp:positionH relativeFrom="column">
              <wp:posOffset>3860800</wp:posOffset>
            </wp:positionH>
            <wp:positionV relativeFrom="page">
              <wp:posOffset>6715125</wp:posOffset>
            </wp:positionV>
            <wp:extent cx="1263650" cy="948055"/>
            <wp:effectExtent l="19050" t="0" r="0" b="0"/>
            <wp:wrapNone/>
            <wp:docPr id="115" name="Picture 26" descr="RE9990701-IMG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9990701-IMG0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9480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664896" behindDoc="0" locked="0" layoutInCell="1" allowOverlap="1">
            <wp:simplePos x="0" y="0"/>
            <wp:positionH relativeFrom="column">
              <wp:posOffset>2250440</wp:posOffset>
            </wp:positionH>
            <wp:positionV relativeFrom="page">
              <wp:posOffset>6734175</wp:posOffset>
            </wp:positionV>
            <wp:extent cx="1262380" cy="946785"/>
            <wp:effectExtent l="19050" t="0" r="0" b="0"/>
            <wp:wrapNone/>
            <wp:docPr id="114" name="Picture 26" descr="RE9990701-IMG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9990701-IMG0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9467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0222" w:rsidRDefault="005A0222"/>
    <w:p w:rsidR="005A0222" w:rsidRDefault="005A0222"/>
    <w:p w:rsidR="005A0222" w:rsidRDefault="005A0222"/>
    <w:p w:rsidR="005A0222" w:rsidRDefault="005A0222"/>
    <w:p w:rsidR="005A0222" w:rsidRDefault="005A0222"/>
    <w:p w:rsidR="005A0222" w:rsidRDefault="005A0222"/>
    <w:p w:rsidR="005A0222" w:rsidRDefault="005A0222"/>
    <w:p w:rsidR="005A0222" w:rsidRDefault="005A0222"/>
    <w:p w:rsidR="005A0222" w:rsidRDefault="005A0222"/>
    <w:p w:rsidR="005A0222" w:rsidRDefault="005A0222"/>
    <w:p w:rsidR="005A0222" w:rsidRDefault="005A0222"/>
    <w:p w:rsidR="005A0222" w:rsidRDefault="005A0222"/>
    <w:p w:rsidR="005A0222" w:rsidRDefault="005A0222"/>
    <w:p w:rsidR="005A0222" w:rsidRDefault="005A0222"/>
    <w:p w:rsidR="005A0222" w:rsidRDefault="005A0222"/>
    <w:p w:rsidR="005A0222" w:rsidRDefault="005A0222"/>
    <w:p w:rsidR="005A0222" w:rsidRDefault="005A0222"/>
    <w:p w:rsidR="005A0222" w:rsidRDefault="00D732CC">
      <w:r w:rsidRPr="00D732CC">
        <w:rPr>
          <w:noProof/>
          <w:color w:val="auto"/>
          <w:kern w:val="0"/>
          <w:sz w:val="24"/>
          <w:szCs w:val="24"/>
        </w:rPr>
        <w:pict>
          <v:shape id="_x0000_s1076" type="#_x0000_t202" style="position:absolute;margin-left:9.5pt;margin-top:738.45pt;width:581.05pt;height:26.55pt;z-index:251625984;mso-wrap-distance-left:2.88pt;mso-wrap-distance-top:2.88pt;mso-wrap-distance-right:2.88pt;mso-wrap-distance-bottom:2.88pt;mso-position-vertical-relative:page" filled="f" fillcolor="#fffffe" stroked="f" strokecolor="#212120" insetpen="t">
            <v:fill color2="#212120"/>
            <v:stroke color2="#fffffe"/>
            <v:shadow color="#dcd6d4" color2="#dbd5d3"/>
            <v:textbox style="mso-next-textbox:#_x0000_s1076;mso-column-margin:5.76pt" inset="2.88pt,2.88pt,2.88pt,2.88pt">
              <w:txbxContent>
                <w:p w:rsidR="00AA5FC0" w:rsidRPr="00BF6D20" w:rsidRDefault="00AA5FC0" w:rsidP="005A0222">
                  <w:pPr>
                    <w:widowControl w:val="0"/>
                    <w:spacing w:line="300" w:lineRule="exact"/>
                  </w:pPr>
                  <w: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Please call to arrange a private viewing       </w:t>
                  </w:r>
                  <w:hyperlink r:id="rId15" w:history="1">
                    <w:r w:rsidR="006D40A5" w:rsidRPr="0091720F">
                      <w:rPr>
                        <w:rStyle w:val="Hyperlink"/>
                      </w:rPr>
                      <w:t>www.VMDCRealty.com</w:t>
                    </w:r>
                  </w:hyperlink>
                  <w:r>
                    <w:t xml:space="preserve">  </w:t>
                  </w:r>
                  <w:r w:rsidR="006D40A5">
                    <w:t xml:space="preserve">    </w:t>
                  </w:r>
                  <w:hyperlink r:id="rId16" w:history="1"/>
                  <w:r w:rsidR="00B86F21">
                    <w:t xml:space="preserve"> </w:t>
                  </w:r>
                  <w:r w:rsidR="00B86F21">
                    <w:tab/>
                  </w:r>
                  <w:r w:rsidR="00B86F21">
                    <w:tab/>
                  </w:r>
                  <w:r w:rsidR="00B86F21">
                    <w:tab/>
                  </w:r>
                  <w:r>
                    <w:t xml:space="preserve">      </w:t>
                  </w:r>
                  <w:hyperlink r:id="rId17" w:history="1">
                    <w:r w:rsidRPr="004112A0">
                      <w:rPr>
                        <w:rStyle w:val="Hyperlink"/>
                      </w:rPr>
                      <w:t>www.NorthernVAHomes.com</w:t>
                    </w:r>
                  </w:hyperlink>
                  <w:r>
                    <w:t xml:space="preserve"> </w:t>
                  </w:r>
                </w:p>
              </w:txbxContent>
            </v:textbox>
            <w10:wrap anchory="page"/>
          </v:shape>
        </w:pict>
      </w:r>
    </w:p>
    <w:p w:rsidR="005A0222" w:rsidRDefault="005A0222"/>
    <w:p w:rsidR="005A0222" w:rsidRDefault="005A0222"/>
    <w:p w:rsidR="00C13C95" w:rsidRDefault="00C13C95" w:rsidP="00346570">
      <w:pPr>
        <w:jc w:val="center"/>
      </w:pPr>
    </w:p>
    <w:p w:rsidR="00C13C95" w:rsidRDefault="00C13C95" w:rsidP="00346570">
      <w:pPr>
        <w:jc w:val="center"/>
      </w:pPr>
    </w:p>
    <w:p w:rsidR="00346570" w:rsidRDefault="006D40A5" w:rsidP="00346570">
      <w:pPr>
        <w:jc w:val="center"/>
        <w:rPr>
          <w:rFonts w:ascii="Bell MT" w:hAnsi="Bell MT"/>
          <w:b/>
          <w:bCs/>
          <w:sz w:val="24"/>
          <w:szCs w:val="24"/>
        </w:rPr>
      </w:pPr>
      <w:r w:rsidRPr="008A3BE9">
        <w:rPr>
          <w:rFonts w:ascii="Bell MT" w:hAnsi="Bell MT"/>
          <w:b/>
          <w:bCs/>
          <w:sz w:val="24"/>
          <w:szCs w:val="24"/>
        </w:rPr>
        <w:t>Hardwood flooring on the top two floors</w:t>
      </w:r>
    </w:p>
    <w:p w:rsidR="004E610E" w:rsidRDefault="00A33E54" w:rsidP="00346570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138430</wp:posOffset>
            </wp:positionV>
            <wp:extent cx="2314575" cy="1733550"/>
            <wp:effectExtent l="171450" t="133350" r="371475" b="304800"/>
            <wp:wrapTight wrapText="bothSides">
              <wp:wrapPolygon edited="0">
                <wp:start x="1956" y="-1662"/>
                <wp:lineTo x="533" y="-1424"/>
                <wp:lineTo x="-1600" y="712"/>
                <wp:lineTo x="-1600" y="21125"/>
                <wp:lineTo x="-356" y="24923"/>
                <wp:lineTo x="1067" y="25398"/>
                <wp:lineTo x="22400" y="25398"/>
                <wp:lineTo x="22578" y="25398"/>
                <wp:lineTo x="23467" y="24923"/>
                <wp:lineTo x="23822" y="24923"/>
                <wp:lineTo x="24889" y="21837"/>
                <wp:lineTo x="24889" y="2136"/>
                <wp:lineTo x="25067" y="949"/>
                <wp:lineTo x="22933" y="-1424"/>
                <wp:lineTo x="21511" y="-1662"/>
                <wp:lineTo x="1956" y="-1662"/>
              </wp:wrapPolygon>
            </wp:wrapTight>
            <wp:docPr id="3" name="Picture 9" descr="C:\Users\Reza\Documents\My Fies\aaReal Estate\2014 Contract\Raeissian\Paul Pic\13400 Elevation Lane Herndon-print-016-Kitchen-2808x1872-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za\Documents\My Fies\aaReal Estate\2014 Contract\Raeissian\Paul Pic\13400 Elevation Lane Herndon-print-016-Kitchen-2808x1872-300dpi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138430</wp:posOffset>
            </wp:positionV>
            <wp:extent cx="2314575" cy="1733550"/>
            <wp:effectExtent l="171450" t="133350" r="371475" b="304800"/>
            <wp:wrapTight wrapText="bothSides">
              <wp:wrapPolygon edited="0">
                <wp:start x="1956" y="-1662"/>
                <wp:lineTo x="533" y="-1424"/>
                <wp:lineTo x="-1600" y="712"/>
                <wp:lineTo x="-1600" y="21125"/>
                <wp:lineTo x="-356" y="24923"/>
                <wp:lineTo x="1067" y="25398"/>
                <wp:lineTo x="22400" y="25398"/>
                <wp:lineTo x="22578" y="25398"/>
                <wp:lineTo x="23467" y="24923"/>
                <wp:lineTo x="23822" y="24923"/>
                <wp:lineTo x="24889" y="21837"/>
                <wp:lineTo x="24889" y="2136"/>
                <wp:lineTo x="25067" y="949"/>
                <wp:lineTo x="22933" y="-1424"/>
                <wp:lineTo x="21511" y="-1662"/>
                <wp:lineTo x="1956" y="-1662"/>
              </wp:wrapPolygon>
            </wp:wrapTight>
            <wp:docPr id="1" name="Picture 8" descr="C:\Users\Reza\Documents\My Fies\aaReal Estate\2014 Contract\Raeissian\Paul Pic\13400 Elevation Lane Herndon-print-006-Master Bath-2726x1817-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za\Documents\My Fies\aaReal Estate\2014 Contract\Raeissian\Paul Pic\13400 Elevation Lane Herndon-print-006-Master Bath-2726x1817-300dp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46570" w:rsidRDefault="006D40A5" w:rsidP="00346570">
      <w:pPr>
        <w:jc w:val="center"/>
        <w:rPr>
          <w:b/>
        </w:rPr>
      </w:pPr>
      <w:r>
        <w:rPr>
          <w:b/>
        </w:rPr>
        <w:t xml:space="preserve">          </w:t>
      </w:r>
    </w:p>
    <w:p w:rsidR="00B04B9F" w:rsidRDefault="00B04B9F" w:rsidP="00346570">
      <w:pPr>
        <w:jc w:val="center"/>
        <w:rPr>
          <w:b/>
        </w:rPr>
      </w:pPr>
    </w:p>
    <w:p w:rsidR="004E610E" w:rsidRDefault="004E610E" w:rsidP="00B04B9F">
      <w:pPr>
        <w:jc w:val="center"/>
        <w:rPr>
          <w:b/>
          <w:i/>
          <w:color w:val="000000"/>
          <w:sz w:val="18"/>
          <w:szCs w:val="18"/>
        </w:rPr>
      </w:pPr>
    </w:p>
    <w:p w:rsidR="004E610E" w:rsidRDefault="004E610E" w:rsidP="00B04B9F">
      <w:pPr>
        <w:jc w:val="center"/>
        <w:rPr>
          <w:b/>
          <w:i/>
          <w:color w:val="000000"/>
          <w:sz w:val="18"/>
          <w:szCs w:val="18"/>
        </w:rPr>
      </w:pPr>
    </w:p>
    <w:p w:rsidR="004E610E" w:rsidRDefault="004E610E" w:rsidP="00B04B9F">
      <w:pPr>
        <w:jc w:val="center"/>
        <w:rPr>
          <w:b/>
          <w:i/>
          <w:color w:val="000000"/>
          <w:sz w:val="18"/>
          <w:szCs w:val="18"/>
        </w:rPr>
      </w:pPr>
    </w:p>
    <w:p w:rsidR="004E610E" w:rsidRDefault="004E610E" w:rsidP="00B04B9F">
      <w:pPr>
        <w:jc w:val="center"/>
        <w:rPr>
          <w:b/>
          <w:i/>
          <w:color w:val="000000"/>
          <w:sz w:val="18"/>
          <w:szCs w:val="18"/>
        </w:rPr>
      </w:pPr>
    </w:p>
    <w:p w:rsidR="004E610E" w:rsidRDefault="004E610E" w:rsidP="00B04B9F">
      <w:pPr>
        <w:jc w:val="center"/>
        <w:rPr>
          <w:b/>
          <w:i/>
          <w:color w:val="000000"/>
          <w:sz w:val="18"/>
          <w:szCs w:val="18"/>
        </w:rPr>
      </w:pPr>
    </w:p>
    <w:p w:rsidR="004E610E" w:rsidRDefault="004E610E" w:rsidP="00A33E54">
      <w:pPr>
        <w:rPr>
          <w:b/>
          <w:i/>
          <w:color w:val="000000"/>
          <w:sz w:val="18"/>
          <w:szCs w:val="18"/>
        </w:rPr>
      </w:pPr>
    </w:p>
    <w:p w:rsidR="004E610E" w:rsidRDefault="004E610E" w:rsidP="00A33E54">
      <w:pPr>
        <w:rPr>
          <w:b/>
          <w:i/>
          <w:color w:val="000000"/>
          <w:sz w:val="18"/>
          <w:szCs w:val="18"/>
        </w:rPr>
      </w:pPr>
    </w:p>
    <w:p w:rsidR="00B867BE" w:rsidRDefault="00B867BE" w:rsidP="00A33E54">
      <w:pPr>
        <w:pStyle w:val="NoSpacing"/>
        <w:jc w:val="center"/>
        <w:rPr>
          <w:rFonts w:ascii="Bell MT" w:hAnsi="Bell MT"/>
          <w:b/>
          <w:sz w:val="24"/>
          <w:szCs w:val="24"/>
        </w:rPr>
      </w:pPr>
    </w:p>
    <w:p w:rsidR="00B867BE" w:rsidRDefault="00B867BE" w:rsidP="00A33E54">
      <w:pPr>
        <w:pStyle w:val="NoSpacing"/>
        <w:jc w:val="center"/>
        <w:rPr>
          <w:rFonts w:ascii="Bell MT" w:hAnsi="Bell MT"/>
          <w:b/>
          <w:sz w:val="24"/>
          <w:szCs w:val="24"/>
        </w:rPr>
      </w:pPr>
    </w:p>
    <w:p w:rsidR="00B867BE" w:rsidRDefault="00B867BE" w:rsidP="00A33E54">
      <w:pPr>
        <w:pStyle w:val="NoSpacing"/>
        <w:jc w:val="center"/>
        <w:rPr>
          <w:rFonts w:ascii="Bell MT" w:hAnsi="Bell MT"/>
          <w:b/>
          <w:sz w:val="24"/>
          <w:szCs w:val="24"/>
        </w:rPr>
      </w:pPr>
    </w:p>
    <w:p w:rsidR="00B867BE" w:rsidRDefault="00B867BE" w:rsidP="00A33E54">
      <w:pPr>
        <w:pStyle w:val="NoSpacing"/>
        <w:jc w:val="center"/>
        <w:rPr>
          <w:rFonts w:ascii="Bell MT" w:hAnsi="Bell MT"/>
          <w:b/>
          <w:sz w:val="24"/>
          <w:szCs w:val="24"/>
        </w:rPr>
      </w:pPr>
    </w:p>
    <w:p w:rsidR="00B867BE" w:rsidRDefault="00B867BE" w:rsidP="00A33E54">
      <w:pPr>
        <w:pStyle w:val="NoSpacing"/>
        <w:jc w:val="center"/>
        <w:rPr>
          <w:rFonts w:ascii="Bell MT" w:hAnsi="Bell MT"/>
          <w:b/>
          <w:sz w:val="24"/>
          <w:szCs w:val="24"/>
        </w:rPr>
      </w:pPr>
    </w:p>
    <w:p w:rsidR="00B867BE" w:rsidRDefault="00B867BE" w:rsidP="00A33E54">
      <w:pPr>
        <w:pStyle w:val="NoSpacing"/>
        <w:jc w:val="center"/>
        <w:rPr>
          <w:rFonts w:ascii="Bell MT" w:hAnsi="Bell MT"/>
          <w:b/>
          <w:sz w:val="24"/>
          <w:szCs w:val="24"/>
        </w:rPr>
      </w:pPr>
      <w:r>
        <w:rPr>
          <w:rFonts w:ascii="Bell MT" w:hAnsi="Bell MT"/>
          <w:b/>
          <w:sz w:val="24"/>
          <w:szCs w:val="24"/>
        </w:rPr>
        <w:t xml:space="preserve">Large family room with fire place </w:t>
      </w:r>
    </w:p>
    <w:p w:rsidR="00E012FC" w:rsidRDefault="00FD206D" w:rsidP="00E012FC">
      <w:pPr>
        <w:jc w:val="center"/>
        <w:rPr>
          <w:rFonts w:ascii="Bell MT" w:hAnsi="Bell MT"/>
          <w:b/>
          <w:bCs/>
          <w:sz w:val="24"/>
          <w:szCs w:val="24"/>
        </w:rPr>
      </w:pPr>
      <w:r>
        <w:rPr>
          <w:rFonts w:ascii="Bell MT" w:hAnsi="Bell MT"/>
          <w:b/>
          <w:bCs/>
          <w:noProof/>
          <w:sz w:val="24"/>
          <w:szCs w:val="24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4292600</wp:posOffset>
            </wp:positionH>
            <wp:positionV relativeFrom="paragraph">
              <wp:posOffset>145415</wp:posOffset>
            </wp:positionV>
            <wp:extent cx="2311400" cy="1733550"/>
            <wp:effectExtent l="171450" t="133350" r="355600" b="304800"/>
            <wp:wrapTight wrapText="bothSides">
              <wp:wrapPolygon edited="0">
                <wp:start x="1958" y="-1662"/>
                <wp:lineTo x="534" y="-1424"/>
                <wp:lineTo x="-1602" y="712"/>
                <wp:lineTo x="-1602" y="21125"/>
                <wp:lineTo x="-356" y="24923"/>
                <wp:lineTo x="1068" y="25398"/>
                <wp:lineTo x="22253" y="25398"/>
                <wp:lineTo x="22431" y="25398"/>
                <wp:lineTo x="23321" y="24923"/>
                <wp:lineTo x="23677" y="24923"/>
                <wp:lineTo x="24745" y="21837"/>
                <wp:lineTo x="24745" y="2136"/>
                <wp:lineTo x="24923" y="949"/>
                <wp:lineTo x="22787" y="-1424"/>
                <wp:lineTo x="21363" y="-1662"/>
                <wp:lineTo x="1958" y="-1662"/>
              </wp:wrapPolygon>
            </wp:wrapTight>
            <wp:docPr id="5" name="Picture 12" descr="C:\Users\Reza\Documents\My Fies\aaReal Estate\2014 Contract\Raeissian\Paul Pic\13400 Elevation Lane Herndon-print-019-Dining Room-2732x1821-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eza\Documents\My Fies\aaReal Estate\2014 Contract\Raeissian\Paul Pic\13400 Elevation Lane Herndon-print-019-Dining Room-2732x1821-300dpi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Bell MT" w:hAnsi="Bell MT"/>
          <w:b/>
          <w:bCs/>
          <w:noProof/>
          <w:sz w:val="24"/>
          <w:szCs w:val="24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777875</wp:posOffset>
            </wp:positionH>
            <wp:positionV relativeFrom="paragraph">
              <wp:posOffset>135890</wp:posOffset>
            </wp:positionV>
            <wp:extent cx="2311400" cy="1733550"/>
            <wp:effectExtent l="171450" t="133350" r="355600" b="304800"/>
            <wp:wrapTight wrapText="bothSides">
              <wp:wrapPolygon edited="0">
                <wp:start x="1958" y="-1662"/>
                <wp:lineTo x="534" y="-1424"/>
                <wp:lineTo x="-1602" y="712"/>
                <wp:lineTo x="-1602" y="21125"/>
                <wp:lineTo x="-356" y="24923"/>
                <wp:lineTo x="1068" y="25398"/>
                <wp:lineTo x="22253" y="25398"/>
                <wp:lineTo x="22431" y="25398"/>
                <wp:lineTo x="23321" y="24923"/>
                <wp:lineTo x="23677" y="24923"/>
                <wp:lineTo x="24745" y="21837"/>
                <wp:lineTo x="24745" y="2136"/>
                <wp:lineTo x="24923" y="949"/>
                <wp:lineTo x="22787" y="-1424"/>
                <wp:lineTo x="21363" y="-1662"/>
                <wp:lineTo x="1958" y="-1662"/>
              </wp:wrapPolygon>
            </wp:wrapTight>
            <wp:docPr id="4" name="Picture 10" descr="C:\Users\Reza\Documents\My Fies\aaReal Estate\2014 Contract\Raeissian\Paul Pic\13400 Elevation Lane Herndon-print-024-Living Room-2808x1872-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eza\Documents\My Fies\aaReal Estate\2014 Contract\Raeissian\Paul Pic\13400 Elevation Lane Herndon-print-024-Living Room-2808x1872-300dpi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012FC" w:rsidRPr="00417935" w:rsidRDefault="00E012FC" w:rsidP="00B04B9F">
      <w:pPr>
        <w:jc w:val="center"/>
        <w:rPr>
          <w:b/>
          <w:i/>
          <w:sz w:val="18"/>
          <w:szCs w:val="18"/>
        </w:rPr>
      </w:pPr>
    </w:p>
    <w:p w:rsidR="00B04B9F" w:rsidRPr="009439B0" w:rsidRDefault="00B04B9F" w:rsidP="00B04B9F">
      <w:pPr>
        <w:jc w:val="center"/>
        <w:rPr>
          <w:b/>
        </w:rPr>
      </w:pPr>
      <w:r>
        <w:rPr>
          <w:b/>
        </w:rPr>
        <w:t xml:space="preserve"> </w:t>
      </w:r>
    </w:p>
    <w:p w:rsidR="00346570" w:rsidRDefault="00346570" w:rsidP="00B04B9F">
      <w:pPr>
        <w:jc w:val="center"/>
        <w:rPr>
          <w:b/>
          <w:i/>
          <w:sz w:val="18"/>
          <w:szCs w:val="18"/>
        </w:rPr>
      </w:pPr>
    </w:p>
    <w:p w:rsidR="00E012FC" w:rsidRDefault="00E012FC" w:rsidP="00C13C95">
      <w:pPr>
        <w:jc w:val="center"/>
        <w:rPr>
          <w:b/>
          <w:i/>
          <w:color w:val="000000"/>
          <w:sz w:val="18"/>
          <w:szCs w:val="18"/>
        </w:rPr>
      </w:pPr>
    </w:p>
    <w:p w:rsidR="00E012FC" w:rsidRDefault="00E012FC" w:rsidP="00C13C95">
      <w:pPr>
        <w:jc w:val="center"/>
        <w:rPr>
          <w:b/>
          <w:i/>
          <w:color w:val="000000"/>
          <w:sz w:val="18"/>
          <w:szCs w:val="18"/>
        </w:rPr>
      </w:pPr>
    </w:p>
    <w:p w:rsidR="00E012FC" w:rsidRDefault="00E012FC" w:rsidP="00C13C95">
      <w:pPr>
        <w:jc w:val="center"/>
        <w:rPr>
          <w:b/>
          <w:i/>
          <w:color w:val="000000"/>
          <w:sz w:val="18"/>
          <w:szCs w:val="18"/>
        </w:rPr>
      </w:pPr>
    </w:p>
    <w:p w:rsidR="00E012FC" w:rsidRDefault="00E012FC" w:rsidP="00C13C95">
      <w:pPr>
        <w:jc w:val="center"/>
        <w:rPr>
          <w:b/>
          <w:i/>
          <w:color w:val="000000"/>
          <w:sz w:val="18"/>
          <w:szCs w:val="18"/>
        </w:rPr>
      </w:pPr>
    </w:p>
    <w:p w:rsidR="00E012FC" w:rsidRDefault="00E012FC" w:rsidP="00C13C95">
      <w:pPr>
        <w:jc w:val="center"/>
        <w:rPr>
          <w:b/>
          <w:i/>
          <w:color w:val="000000"/>
          <w:sz w:val="18"/>
          <w:szCs w:val="18"/>
        </w:rPr>
      </w:pPr>
    </w:p>
    <w:p w:rsidR="00E012FC" w:rsidRDefault="00E012FC" w:rsidP="00C13C95">
      <w:pPr>
        <w:jc w:val="center"/>
        <w:rPr>
          <w:b/>
          <w:i/>
          <w:color w:val="000000"/>
          <w:sz w:val="18"/>
          <w:szCs w:val="18"/>
        </w:rPr>
      </w:pPr>
    </w:p>
    <w:p w:rsidR="00E012FC" w:rsidRDefault="00E012FC" w:rsidP="00C13C95">
      <w:pPr>
        <w:jc w:val="center"/>
        <w:rPr>
          <w:b/>
          <w:i/>
          <w:color w:val="000000"/>
          <w:sz w:val="18"/>
          <w:szCs w:val="18"/>
        </w:rPr>
      </w:pPr>
    </w:p>
    <w:p w:rsidR="00E012FC" w:rsidRDefault="00E012FC" w:rsidP="00C13C95">
      <w:pPr>
        <w:jc w:val="center"/>
        <w:rPr>
          <w:b/>
          <w:i/>
          <w:color w:val="000000"/>
          <w:sz w:val="18"/>
          <w:szCs w:val="18"/>
        </w:rPr>
      </w:pPr>
    </w:p>
    <w:p w:rsidR="00E012FC" w:rsidRDefault="00E012FC" w:rsidP="00C13C95">
      <w:pPr>
        <w:jc w:val="center"/>
        <w:rPr>
          <w:b/>
          <w:i/>
          <w:color w:val="000000"/>
          <w:sz w:val="18"/>
          <w:szCs w:val="18"/>
        </w:rPr>
      </w:pPr>
    </w:p>
    <w:p w:rsidR="00E012FC" w:rsidRDefault="00E012FC" w:rsidP="00C13C95">
      <w:pPr>
        <w:jc w:val="center"/>
        <w:rPr>
          <w:b/>
          <w:i/>
          <w:color w:val="000000"/>
          <w:sz w:val="18"/>
          <w:szCs w:val="18"/>
        </w:rPr>
      </w:pPr>
    </w:p>
    <w:p w:rsidR="00E012FC" w:rsidRDefault="00E012FC" w:rsidP="00C13C95">
      <w:pPr>
        <w:jc w:val="center"/>
        <w:rPr>
          <w:b/>
          <w:i/>
          <w:color w:val="000000"/>
          <w:sz w:val="18"/>
          <w:szCs w:val="18"/>
        </w:rPr>
      </w:pPr>
    </w:p>
    <w:p w:rsidR="00E012FC" w:rsidRDefault="00E012FC" w:rsidP="00C13C95">
      <w:pPr>
        <w:jc w:val="center"/>
        <w:rPr>
          <w:b/>
          <w:i/>
          <w:color w:val="000000"/>
          <w:sz w:val="18"/>
          <w:szCs w:val="18"/>
        </w:rPr>
      </w:pPr>
    </w:p>
    <w:p w:rsidR="00631869" w:rsidRDefault="00631869" w:rsidP="009B7B6D">
      <w:pPr>
        <w:jc w:val="center"/>
        <w:rPr>
          <w:rFonts w:ascii="Bell MT" w:hAnsi="Bell MT"/>
          <w:b/>
          <w:bCs/>
          <w:sz w:val="24"/>
          <w:szCs w:val="24"/>
        </w:rPr>
      </w:pPr>
    </w:p>
    <w:p w:rsidR="009B7B6D" w:rsidRDefault="00B867BE" w:rsidP="009B7B6D">
      <w:pPr>
        <w:jc w:val="center"/>
        <w:rPr>
          <w:rFonts w:ascii="Bell MT" w:hAnsi="Bell MT"/>
          <w:b/>
          <w:bCs/>
          <w:sz w:val="24"/>
          <w:szCs w:val="24"/>
        </w:rPr>
      </w:pPr>
      <w:r>
        <w:rPr>
          <w:rFonts w:ascii="Bell MT" w:hAnsi="Bell MT"/>
          <w:b/>
          <w:bCs/>
          <w:sz w:val="24"/>
          <w:szCs w:val="24"/>
        </w:rPr>
        <w:t>Breakfast nook overlooking wooded backyard</w:t>
      </w:r>
    </w:p>
    <w:p w:rsidR="009B7B6D" w:rsidRDefault="00B867BE" w:rsidP="009B7B6D">
      <w:pPr>
        <w:jc w:val="center"/>
        <w:rPr>
          <w:rFonts w:ascii="Bell MT" w:hAnsi="Bell MT"/>
          <w:b/>
          <w:bCs/>
          <w:sz w:val="24"/>
          <w:szCs w:val="24"/>
        </w:rPr>
      </w:pPr>
      <w:r>
        <w:rPr>
          <w:rFonts w:ascii="Bell MT" w:hAnsi="Bell MT"/>
          <w:b/>
          <w:bCs/>
          <w:noProof/>
          <w:sz w:val="24"/>
          <w:szCs w:val="24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4235450</wp:posOffset>
            </wp:positionH>
            <wp:positionV relativeFrom="paragraph">
              <wp:posOffset>137160</wp:posOffset>
            </wp:positionV>
            <wp:extent cx="2311400" cy="1733550"/>
            <wp:effectExtent l="171450" t="133350" r="355600" b="304800"/>
            <wp:wrapTight wrapText="bothSides">
              <wp:wrapPolygon edited="0">
                <wp:start x="1958" y="-1662"/>
                <wp:lineTo x="534" y="-1424"/>
                <wp:lineTo x="-1602" y="712"/>
                <wp:lineTo x="-1602" y="21125"/>
                <wp:lineTo x="-356" y="24923"/>
                <wp:lineTo x="1068" y="25398"/>
                <wp:lineTo x="22253" y="25398"/>
                <wp:lineTo x="22431" y="25398"/>
                <wp:lineTo x="23321" y="24923"/>
                <wp:lineTo x="23677" y="24923"/>
                <wp:lineTo x="24745" y="21837"/>
                <wp:lineTo x="24745" y="2136"/>
                <wp:lineTo x="24923" y="949"/>
                <wp:lineTo x="22787" y="-1424"/>
                <wp:lineTo x="21363" y="-1662"/>
                <wp:lineTo x="1958" y="-1662"/>
              </wp:wrapPolygon>
            </wp:wrapTight>
            <wp:docPr id="2" name="Picture 12" descr="C:\Users\Reza\Documents\My Fies\aaReal Estate\2014 Contract\Raeissian\Paul Pic\13400 Elevation Lane Herndon-print-019-Dining Room-2732x1821-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eza\Documents\My Fies\aaReal Estate\2014 Contract\Raeissian\Paul Pic\13400 Elevation Lane Herndon-print-019-Dining Room-2732x1821-300dpi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31869">
        <w:rPr>
          <w:rFonts w:ascii="Bell MT" w:hAnsi="Bell MT"/>
          <w:b/>
          <w:bCs/>
          <w:noProof/>
          <w:sz w:val="24"/>
          <w:szCs w:val="24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720725</wp:posOffset>
            </wp:positionH>
            <wp:positionV relativeFrom="paragraph">
              <wp:posOffset>137160</wp:posOffset>
            </wp:positionV>
            <wp:extent cx="2311400" cy="1733550"/>
            <wp:effectExtent l="171450" t="133350" r="355600" b="304800"/>
            <wp:wrapTight wrapText="bothSides">
              <wp:wrapPolygon edited="0">
                <wp:start x="1958" y="-1662"/>
                <wp:lineTo x="534" y="-1424"/>
                <wp:lineTo x="-1602" y="712"/>
                <wp:lineTo x="-1602" y="21125"/>
                <wp:lineTo x="-356" y="24923"/>
                <wp:lineTo x="1068" y="25398"/>
                <wp:lineTo x="22253" y="25398"/>
                <wp:lineTo x="22431" y="25398"/>
                <wp:lineTo x="23321" y="24923"/>
                <wp:lineTo x="23677" y="24923"/>
                <wp:lineTo x="24745" y="21837"/>
                <wp:lineTo x="24745" y="2136"/>
                <wp:lineTo x="24923" y="949"/>
                <wp:lineTo x="22787" y="-1424"/>
                <wp:lineTo x="21363" y="-1662"/>
                <wp:lineTo x="1958" y="-1662"/>
              </wp:wrapPolygon>
            </wp:wrapTight>
            <wp:docPr id="17" name="Picture 10" descr="C:\Users\Reza\Documents\My Fies\aaReal Estate\2014 Contract\Raeissian\Paul Pic\13400 Elevation Lane Herndon-print-024-Living Room-2808x1872-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eza\Documents\My Fies\aaReal Estate\2014 Contract\Raeissian\Paul Pic\13400 Elevation Lane Herndon-print-024-Living Room-2808x1872-300dpi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B7B6D" w:rsidRPr="00417935" w:rsidRDefault="009B7B6D" w:rsidP="009B7B6D">
      <w:pPr>
        <w:jc w:val="center"/>
        <w:rPr>
          <w:b/>
          <w:i/>
          <w:sz w:val="18"/>
          <w:szCs w:val="18"/>
        </w:rPr>
      </w:pPr>
    </w:p>
    <w:p w:rsidR="009B7B6D" w:rsidRPr="009439B0" w:rsidRDefault="009B7B6D" w:rsidP="009B7B6D">
      <w:pPr>
        <w:jc w:val="center"/>
        <w:rPr>
          <w:b/>
        </w:rPr>
      </w:pPr>
      <w:r>
        <w:rPr>
          <w:b/>
        </w:rPr>
        <w:t xml:space="preserve"> </w:t>
      </w:r>
    </w:p>
    <w:p w:rsidR="009B7B6D" w:rsidRDefault="009B7B6D" w:rsidP="009B7B6D">
      <w:pPr>
        <w:jc w:val="center"/>
        <w:rPr>
          <w:b/>
          <w:i/>
          <w:sz w:val="18"/>
          <w:szCs w:val="18"/>
        </w:rPr>
      </w:pPr>
    </w:p>
    <w:p w:rsidR="009B7B6D" w:rsidRDefault="009B7B6D" w:rsidP="009B7B6D">
      <w:pPr>
        <w:jc w:val="center"/>
        <w:rPr>
          <w:b/>
          <w:i/>
          <w:color w:val="000000"/>
          <w:sz w:val="18"/>
          <w:szCs w:val="18"/>
        </w:rPr>
      </w:pPr>
    </w:p>
    <w:p w:rsidR="009B7B6D" w:rsidRDefault="009B7B6D" w:rsidP="009B7B6D">
      <w:pPr>
        <w:jc w:val="center"/>
        <w:rPr>
          <w:b/>
          <w:i/>
          <w:color w:val="000000"/>
          <w:sz w:val="18"/>
          <w:szCs w:val="18"/>
        </w:rPr>
      </w:pPr>
    </w:p>
    <w:p w:rsidR="009B7B6D" w:rsidRDefault="009B7B6D" w:rsidP="009B7B6D">
      <w:pPr>
        <w:jc w:val="center"/>
        <w:rPr>
          <w:b/>
          <w:i/>
          <w:color w:val="000000"/>
          <w:sz w:val="18"/>
          <w:szCs w:val="18"/>
        </w:rPr>
      </w:pPr>
    </w:p>
    <w:p w:rsidR="009B7B6D" w:rsidRDefault="009B7B6D" w:rsidP="009B7B6D">
      <w:pPr>
        <w:jc w:val="center"/>
        <w:rPr>
          <w:b/>
          <w:i/>
          <w:color w:val="000000"/>
          <w:sz w:val="18"/>
          <w:szCs w:val="18"/>
        </w:rPr>
      </w:pPr>
    </w:p>
    <w:p w:rsidR="009B7B6D" w:rsidRDefault="009B7B6D" w:rsidP="009B7B6D">
      <w:pPr>
        <w:jc w:val="center"/>
        <w:rPr>
          <w:b/>
          <w:i/>
          <w:color w:val="000000"/>
          <w:sz w:val="18"/>
          <w:szCs w:val="18"/>
        </w:rPr>
      </w:pPr>
    </w:p>
    <w:p w:rsidR="009B7B6D" w:rsidRDefault="009B7B6D" w:rsidP="009B7B6D">
      <w:pPr>
        <w:jc w:val="center"/>
        <w:rPr>
          <w:b/>
          <w:i/>
          <w:color w:val="000000"/>
          <w:sz w:val="18"/>
          <w:szCs w:val="18"/>
        </w:rPr>
      </w:pPr>
    </w:p>
    <w:p w:rsidR="009B7B6D" w:rsidRDefault="009B7B6D" w:rsidP="009B7B6D">
      <w:pPr>
        <w:jc w:val="center"/>
        <w:rPr>
          <w:b/>
          <w:i/>
          <w:color w:val="000000"/>
          <w:sz w:val="18"/>
          <w:szCs w:val="18"/>
        </w:rPr>
      </w:pPr>
    </w:p>
    <w:p w:rsidR="009B7B6D" w:rsidRDefault="009B7B6D" w:rsidP="009B7B6D">
      <w:pPr>
        <w:jc w:val="center"/>
        <w:rPr>
          <w:b/>
          <w:i/>
          <w:color w:val="000000"/>
          <w:sz w:val="18"/>
          <w:szCs w:val="18"/>
        </w:rPr>
      </w:pPr>
    </w:p>
    <w:p w:rsidR="009B7B6D" w:rsidRDefault="009B7B6D" w:rsidP="009B7B6D">
      <w:pPr>
        <w:jc w:val="center"/>
        <w:rPr>
          <w:b/>
          <w:i/>
          <w:color w:val="000000"/>
          <w:sz w:val="18"/>
          <w:szCs w:val="18"/>
        </w:rPr>
      </w:pPr>
    </w:p>
    <w:p w:rsidR="009B7B6D" w:rsidRDefault="009B7B6D" w:rsidP="009B7B6D">
      <w:pPr>
        <w:jc w:val="center"/>
        <w:rPr>
          <w:b/>
          <w:i/>
          <w:color w:val="000000"/>
          <w:sz w:val="18"/>
          <w:szCs w:val="18"/>
        </w:rPr>
      </w:pPr>
    </w:p>
    <w:p w:rsidR="00B867BE" w:rsidRDefault="00B867BE" w:rsidP="00631869">
      <w:pPr>
        <w:jc w:val="center"/>
        <w:rPr>
          <w:rFonts w:ascii="Bell MT" w:hAnsi="Bell MT"/>
          <w:b/>
          <w:bCs/>
          <w:sz w:val="24"/>
          <w:szCs w:val="24"/>
        </w:rPr>
      </w:pPr>
    </w:p>
    <w:p w:rsidR="00B867BE" w:rsidRDefault="00B867BE" w:rsidP="00631869">
      <w:pPr>
        <w:jc w:val="center"/>
        <w:rPr>
          <w:rFonts w:ascii="Bell MT" w:hAnsi="Bell MT"/>
          <w:b/>
          <w:bCs/>
          <w:sz w:val="24"/>
          <w:szCs w:val="24"/>
        </w:rPr>
      </w:pPr>
    </w:p>
    <w:p w:rsidR="00631869" w:rsidRDefault="004A448D" w:rsidP="00631869">
      <w:pPr>
        <w:jc w:val="center"/>
        <w:rPr>
          <w:rFonts w:ascii="Bell MT" w:hAnsi="Bell MT"/>
          <w:b/>
          <w:bCs/>
          <w:sz w:val="24"/>
          <w:szCs w:val="24"/>
        </w:rPr>
      </w:pPr>
      <w:r>
        <w:rPr>
          <w:rFonts w:ascii="Bell MT" w:hAnsi="Bell MT"/>
          <w:b/>
          <w:bCs/>
          <w:sz w:val="24"/>
          <w:szCs w:val="24"/>
        </w:rPr>
        <w:t>Brand n</w:t>
      </w:r>
      <w:r w:rsidR="00B867BE">
        <w:rPr>
          <w:rFonts w:ascii="Bell MT" w:hAnsi="Bell MT"/>
          <w:b/>
          <w:bCs/>
          <w:sz w:val="24"/>
          <w:szCs w:val="24"/>
        </w:rPr>
        <w:t xml:space="preserve">ew </w:t>
      </w:r>
      <w:r>
        <w:rPr>
          <w:rFonts w:ascii="Bell MT" w:hAnsi="Bell MT"/>
          <w:b/>
          <w:bCs/>
          <w:sz w:val="24"/>
          <w:szCs w:val="24"/>
        </w:rPr>
        <w:t>k</w:t>
      </w:r>
      <w:r w:rsidR="00B867BE">
        <w:rPr>
          <w:rFonts w:ascii="Bell MT" w:hAnsi="Bell MT"/>
          <w:b/>
          <w:bCs/>
          <w:sz w:val="24"/>
          <w:szCs w:val="24"/>
        </w:rPr>
        <w:t xml:space="preserve">itchen with beautiful granite countertops </w:t>
      </w:r>
    </w:p>
    <w:p w:rsidR="009B058F" w:rsidRDefault="00B867BE" w:rsidP="009B058F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4277360</wp:posOffset>
            </wp:positionH>
            <wp:positionV relativeFrom="paragraph">
              <wp:posOffset>133350</wp:posOffset>
            </wp:positionV>
            <wp:extent cx="2264410" cy="1698625"/>
            <wp:effectExtent l="171450" t="133350" r="364490" b="301625"/>
            <wp:wrapTight wrapText="bothSides">
              <wp:wrapPolygon edited="0">
                <wp:start x="1999" y="-1696"/>
                <wp:lineTo x="545" y="-1453"/>
                <wp:lineTo x="-1635" y="727"/>
                <wp:lineTo x="-1635" y="22529"/>
                <wp:lineTo x="363" y="25436"/>
                <wp:lineTo x="1090" y="25436"/>
                <wp:lineTo x="22351" y="25436"/>
                <wp:lineTo x="23078" y="25436"/>
                <wp:lineTo x="24895" y="22529"/>
                <wp:lineTo x="24895" y="2180"/>
                <wp:lineTo x="25077" y="969"/>
                <wp:lineTo x="22896" y="-1453"/>
                <wp:lineTo x="21443" y="-1696"/>
                <wp:lineTo x="1999" y="-1696"/>
              </wp:wrapPolygon>
            </wp:wrapTight>
            <wp:docPr id="113" name="Picture 15" descr="C:\Users\Reza\Documents\My Fies\aaReal Estate\2014 Contract\Raeissian\Paul Pic\13400 Elevation Lane Herndon-print-041-Pond-2479x1652-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eza\Documents\My Fies\aaReal Estate\2014 Contract\Raeissian\Paul Pic\13400 Elevation Lane Herndon-print-041-Pond-2479x1652-300dpi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698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133350</wp:posOffset>
            </wp:positionV>
            <wp:extent cx="2247900" cy="1685925"/>
            <wp:effectExtent l="171450" t="133350" r="361950" b="314325"/>
            <wp:wrapTight wrapText="bothSides">
              <wp:wrapPolygon edited="0">
                <wp:start x="2014" y="-1708"/>
                <wp:lineTo x="549" y="-1464"/>
                <wp:lineTo x="-1647" y="732"/>
                <wp:lineTo x="-1647" y="22698"/>
                <wp:lineTo x="366" y="25627"/>
                <wp:lineTo x="1098" y="25627"/>
                <wp:lineTo x="22332" y="25627"/>
                <wp:lineTo x="23064" y="25627"/>
                <wp:lineTo x="24895" y="22698"/>
                <wp:lineTo x="24895" y="2197"/>
                <wp:lineTo x="25078" y="976"/>
                <wp:lineTo x="22881" y="-1464"/>
                <wp:lineTo x="21417" y="-1708"/>
                <wp:lineTo x="2014" y="-1708"/>
              </wp:wrapPolygon>
            </wp:wrapTight>
            <wp:docPr id="112" name="Picture 13" descr="C:\Users\Reza\Documents\My Fies\aaReal Estate\2014 Contract\Raeissian\Paul Pic\13400 Elevation Lane Herndon-print-020-Deck-2808x1872-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eza\Documents\My Fies\aaReal Estate\2014 Contract\Raeissian\Paul Pic\13400 Elevation Lane Herndon-print-020-Deck-2808x1872-300dpi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B058F" w:rsidRDefault="009B058F" w:rsidP="009B058F">
      <w:pPr>
        <w:jc w:val="center"/>
        <w:rPr>
          <w:b/>
        </w:rPr>
      </w:pPr>
    </w:p>
    <w:p w:rsidR="009B058F" w:rsidRDefault="009B058F" w:rsidP="009B058F">
      <w:pPr>
        <w:jc w:val="center"/>
        <w:rPr>
          <w:b/>
        </w:rPr>
      </w:pPr>
    </w:p>
    <w:p w:rsidR="009B058F" w:rsidRDefault="009B058F" w:rsidP="009B058F"/>
    <w:p w:rsidR="005A0222" w:rsidRDefault="005A0222"/>
    <w:p w:rsidR="005A0222" w:rsidRDefault="005A0222"/>
    <w:p w:rsidR="005A0222" w:rsidRDefault="005A0222"/>
    <w:p w:rsidR="005A0222" w:rsidRDefault="005A0222"/>
    <w:p w:rsidR="00047552" w:rsidRDefault="00047552"/>
    <w:p w:rsidR="00047552" w:rsidRDefault="00047552"/>
    <w:p w:rsidR="00047552" w:rsidRDefault="00047552"/>
    <w:p w:rsidR="005A0222" w:rsidRDefault="005A0222"/>
    <w:p w:rsidR="00047552" w:rsidRDefault="00047552"/>
    <w:p w:rsidR="00047552" w:rsidRDefault="00047552"/>
    <w:p w:rsidR="00FD768D" w:rsidRDefault="004A448D" w:rsidP="00FD768D">
      <w:pPr>
        <w:jc w:val="center"/>
        <w:rPr>
          <w:rFonts w:ascii="Bell MT" w:hAnsi="Bell MT"/>
          <w:b/>
          <w:bCs/>
          <w:sz w:val="24"/>
          <w:szCs w:val="24"/>
        </w:rPr>
      </w:pPr>
      <w:r>
        <w:rPr>
          <w:rFonts w:ascii="Bell MT" w:hAnsi="Bell MT"/>
          <w:b/>
          <w:bCs/>
          <w:sz w:val="24"/>
          <w:szCs w:val="24"/>
        </w:rPr>
        <w:t>Master bedroom with large seating area</w:t>
      </w:r>
    </w:p>
    <w:p w:rsidR="00FD768D" w:rsidRDefault="004A448D" w:rsidP="00FD768D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column">
              <wp:posOffset>4344670</wp:posOffset>
            </wp:positionH>
            <wp:positionV relativeFrom="paragraph">
              <wp:posOffset>138430</wp:posOffset>
            </wp:positionV>
            <wp:extent cx="2311400" cy="1733550"/>
            <wp:effectExtent l="171450" t="133350" r="355600" b="304800"/>
            <wp:wrapTight wrapText="bothSides">
              <wp:wrapPolygon edited="0">
                <wp:start x="1958" y="-1662"/>
                <wp:lineTo x="534" y="-1424"/>
                <wp:lineTo x="-1602" y="712"/>
                <wp:lineTo x="-1602" y="21125"/>
                <wp:lineTo x="-356" y="24923"/>
                <wp:lineTo x="1068" y="25398"/>
                <wp:lineTo x="22253" y="25398"/>
                <wp:lineTo x="22431" y="25398"/>
                <wp:lineTo x="23321" y="24923"/>
                <wp:lineTo x="23677" y="24923"/>
                <wp:lineTo x="24745" y="21837"/>
                <wp:lineTo x="24745" y="2136"/>
                <wp:lineTo x="24923" y="949"/>
                <wp:lineTo x="22787" y="-1424"/>
                <wp:lineTo x="21363" y="-1662"/>
                <wp:lineTo x="1958" y="-1662"/>
              </wp:wrapPolygon>
            </wp:wrapTight>
            <wp:docPr id="20" name="Picture 9" descr="C:\Users\Reza\Documents\My Fies\aaReal Estate\2014 Contract\Raeissian\Paul Pic\13400 Elevation Lane Herndon-print-016-Kitchen-2808x1872-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za\Documents\My Fies\aaReal Estate\2014 Contract\Raeissian\Paul Pic\13400 Elevation Lane Herndon-print-016-Kitchen-2808x1872-300dpi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810895</wp:posOffset>
            </wp:positionH>
            <wp:positionV relativeFrom="paragraph">
              <wp:posOffset>138430</wp:posOffset>
            </wp:positionV>
            <wp:extent cx="2311400" cy="1733550"/>
            <wp:effectExtent l="171450" t="133350" r="355600" b="304800"/>
            <wp:wrapTight wrapText="bothSides">
              <wp:wrapPolygon edited="0">
                <wp:start x="1958" y="-1662"/>
                <wp:lineTo x="534" y="-1424"/>
                <wp:lineTo x="-1602" y="712"/>
                <wp:lineTo x="-1602" y="21125"/>
                <wp:lineTo x="-356" y="24923"/>
                <wp:lineTo x="1068" y="25398"/>
                <wp:lineTo x="22253" y="25398"/>
                <wp:lineTo x="22431" y="25398"/>
                <wp:lineTo x="23321" y="24923"/>
                <wp:lineTo x="23677" y="24923"/>
                <wp:lineTo x="24745" y="21837"/>
                <wp:lineTo x="24745" y="2136"/>
                <wp:lineTo x="24923" y="949"/>
                <wp:lineTo x="22787" y="-1424"/>
                <wp:lineTo x="21363" y="-1662"/>
                <wp:lineTo x="1958" y="-1662"/>
              </wp:wrapPolygon>
            </wp:wrapTight>
            <wp:docPr id="21" name="Picture 8" descr="C:\Users\Reza\Documents\My Fies\aaReal Estate\2014 Contract\Raeissian\Paul Pic\13400 Elevation Lane Herndon-print-006-Master Bath-2726x1817-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za\Documents\My Fies\aaReal Estate\2014 Contract\Raeissian\Paul Pic\13400 Elevation Lane Herndon-print-006-Master Bath-2726x1817-300dpi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768D" w:rsidRDefault="00FD768D" w:rsidP="00FD768D">
      <w:pPr>
        <w:jc w:val="center"/>
        <w:rPr>
          <w:b/>
        </w:rPr>
      </w:pPr>
      <w:r>
        <w:rPr>
          <w:b/>
        </w:rPr>
        <w:t xml:space="preserve">          </w:t>
      </w:r>
    </w:p>
    <w:p w:rsidR="00FD768D" w:rsidRDefault="00FD768D" w:rsidP="00FD768D">
      <w:pPr>
        <w:jc w:val="center"/>
        <w:rPr>
          <w:b/>
        </w:rPr>
      </w:pPr>
    </w:p>
    <w:p w:rsidR="00FD768D" w:rsidRDefault="00FD768D" w:rsidP="00FD768D">
      <w:pPr>
        <w:jc w:val="center"/>
        <w:rPr>
          <w:b/>
          <w:i/>
          <w:color w:val="000000"/>
          <w:sz w:val="18"/>
          <w:szCs w:val="18"/>
        </w:rPr>
      </w:pPr>
    </w:p>
    <w:p w:rsidR="00FD768D" w:rsidRDefault="00FD768D" w:rsidP="00FD768D">
      <w:pPr>
        <w:jc w:val="center"/>
        <w:rPr>
          <w:b/>
          <w:i/>
          <w:color w:val="000000"/>
          <w:sz w:val="18"/>
          <w:szCs w:val="18"/>
        </w:rPr>
      </w:pPr>
    </w:p>
    <w:p w:rsidR="00FD768D" w:rsidRDefault="00FD768D" w:rsidP="00FD768D">
      <w:pPr>
        <w:jc w:val="center"/>
        <w:rPr>
          <w:b/>
          <w:i/>
          <w:color w:val="000000"/>
          <w:sz w:val="18"/>
          <w:szCs w:val="18"/>
        </w:rPr>
      </w:pPr>
    </w:p>
    <w:p w:rsidR="00FD768D" w:rsidRDefault="00FD768D" w:rsidP="00FD768D">
      <w:pPr>
        <w:jc w:val="center"/>
        <w:rPr>
          <w:b/>
          <w:i/>
          <w:color w:val="000000"/>
          <w:sz w:val="18"/>
          <w:szCs w:val="18"/>
        </w:rPr>
      </w:pPr>
    </w:p>
    <w:p w:rsidR="00FD768D" w:rsidRDefault="00FD768D" w:rsidP="00FD768D">
      <w:pPr>
        <w:jc w:val="center"/>
        <w:rPr>
          <w:b/>
          <w:i/>
          <w:color w:val="000000"/>
          <w:sz w:val="18"/>
          <w:szCs w:val="18"/>
        </w:rPr>
      </w:pPr>
    </w:p>
    <w:p w:rsidR="00FD768D" w:rsidRDefault="00FD768D" w:rsidP="00FD768D">
      <w:pPr>
        <w:rPr>
          <w:b/>
          <w:i/>
          <w:color w:val="000000"/>
          <w:sz w:val="18"/>
          <w:szCs w:val="18"/>
        </w:rPr>
      </w:pPr>
    </w:p>
    <w:p w:rsidR="00FD768D" w:rsidRDefault="00FD768D" w:rsidP="00FD768D">
      <w:pPr>
        <w:rPr>
          <w:b/>
          <w:i/>
          <w:color w:val="000000"/>
          <w:sz w:val="18"/>
          <w:szCs w:val="18"/>
        </w:rPr>
      </w:pPr>
    </w:p>
    <w:p w:rsidR="004A448D" w:rsidRDefault="004A448D" w:rsidP="00FD768D">
      <w:pPr>
        <w:pStyle w:val="NoSpacing"/>
        <w:jc w:val="center"/>
        <w:rPr>
          <w:rFonts w:ascii="Bell MT" w:hAnsi="Bell MT"/>
          <w:b/>
          <w:sz w:val="24"/>
          <w:szCs w:val="24"/>
        </w:rPr>
      </w:pPr>
    </w:p>
    <w:p w:rsidR="004A448D" w:rsidRDefault="004A448D" w:rsidP="00FD768D">
      <w:pPr>
        <w:pStyle w:val="NoSpacing"/>
        <w:jc w:val="center"/>
        <w:rPr>
          <w:rFonts w:ascii="Bell MT" w:hAnsi="Bell MT"/>
          <w:b/>
          <w:sz w:val="24"/>
          <w:szCs w:val="24"/>
        </w:rPr>
      </w:pPr>
    </w:p>
    <w:p w:rsidR="004A448D" w:rsidRDefault="004A448D" w:rsidP="00FD768D">
      <w:pPr>
        <w:pStyle w:val="NoSpacing"/>
        <w:jc w:val="center"/>
        <w:rPr>
          <w:rFonts w:ascii="Bell MT" w:hAnsi="Bell MT"/>
          <w:b/>
          <w:sz w:val="24"/>
          <w:szCs w:val="24"/>
        </w:rPr>
      </w:pPr>
    </w:p>
    <w:p w:rsidR="004A448D" w:rsidRDefault="004A448D" w:rsidP="00FD768D">
      <w:pPr>
        <w:pStyle w:val="NoSpacing"/>
        <w:jc w:val="center"/>
        <w:rPr>
          <w:rFonts w:ascii="Bell MT" w:hAnsi="Bell MT"/>
          <w:b/>
          <w:sz w:val="24"/>
          <w:szCs w:val="24"/>
        </w:rPr>
      </w:pPr>
    </w:p>
    <w:p w:rsidR="004A448D" w:rsidRDefault="004A448D" w:rsidP="00FD768D">
      <w:pPr>
        <w:pStyle w:val="NoSpacing"/>
        <w:jc w:val="center"/>
        <w:rPr>
          <w:rFonts w:ascii="Bell MT" w:hAnsi="Bell MT"/>
          <w:b/>
          <w:sz w:val="24"/>
          <w:szCs w:val="24"/>
        </w:rPr>
      </w:pPr>
    </w:p>
    <w:p w:rsidR="00FD768D" w:rsidRPr="00A33E54" w:rsidRDefault="004A448D" w:rsidP="00FD768D">
      <w:pPr>
        <w:pStyle w:val="NoSpacing"/>
        <w:jc w:val="center"/>
        <w:rPr>
          <w:rFonts w:ascii="Bell MT" w:hAnsi="Bell MT"/>
          <w:b/>
          <w:sz w:val="24"/>
          <w:szCs w:val="24"/>
        </w:rPr>
      </w:pPr>
      <w:r>
        <w:rPr>
          <w:rFonts w:ascii="Bell MT" w:hAnsi="Bell MT"/>
          <w:b/>
          <w:sz w:val="24"/>
          <w:szCs w:val="24"/>
        </w:rPr>
        <w:t>Total of 5 bedrooms: 4 on the top floor &amp; 1 in the basement</w:t>
      </w:r>
    </w:p>
    <w:p w:rsidR="00FD768D" w:rsidRDefault="004A448D" w:rsidP="00FD768D">
      <w:pPr>
        <w:jc w:val="center"/>
        <w:rPr>
          <w:rFonts w:ascii="Bell MT" w:hAnsi="Bell MT"/>
          <w:b/>
          <w:bCs/>
          <w:sz w:val="24"/>
          <w:szCs w:val="24"/>
        </w:rPr>
      </w:pPr>
      <w:r>
        <w:rPr>
          <w:rFonts w:ascii="Bell MT" w:hAnsi="Bell MT"/>
          <w:b/>
          <w:bCs/>
          <w:noProof/>
          <w:sz w:val="24"/>
          <w:szCs w:val="24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135890</wp:posOffset>
            </wp:positionV>
            <wp:extent cx="2311400" cy="1733550"/>
            <wp:effectExtent l="171450" t="133350" r="355600" b="304800"/>
            <wp:wrapTight wrapText="bothSides">
              <wp:wrapPolygon edited="0">
                <wp:start x="1958" y="-1662"/>
                <wp:lineTo x="534" y="-1424"/>
                <wp:lineTo x="-1602" y="712"/>
                <wp:lineTo x="-1602" y="21125"/>
                <wp:lineTo x="-356" y="24923"/>
                <wp:lineTo x="1068" y="25398"/>
                <wp:lineTo x="22253" y="25398"/>
                <wp:lineTo x="22431" y="25398"/>
                <wp:lineTo x="23321" y="24923"/>
                <wp:lineTo x="23677" y="24923"/>
                <wp:lineTo x="24745" y="21837"/>
                <wp:lineTo x="24745" y="2136"/>
                <wp:lineTo x="24923" y="949"/>
                <wp:lineTo x="22787" y="-1424"/>
                <wp:lineTo x="21363" y="-1662"/>
                <wp:lineTo x="1958" y="-1662"/>
              </wp:wrapPolygon>
            </wp:wrapTight>
            <wp:docPr id="23" name="Picture 10" descr="C:\Users\Reza\Documents\My Fies\aaReal Estate\2014 Contract\Raeissian\Paul Pic\13400 Elevation Lane Herndon-print-024-Living Room-2808x1872-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eza\Documents\My Fies\aaReal Estate\2014 Contract\Raeissian\Paul Pic\13400 Elevation Lane Herndon-print-024-Living Room-2808x1872-300dpi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Bell MT" w:hAnsi="Bell MT"/>
          <w:b/>
          <w:bCs/>
          <w:noProof/>
          <w:sz w:val="24"/>
          <w:szCs w:val="24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4292600</wp:posOffset>
            </wp:positionH>
            <wp:positionV relativeFrom="paragraph">
              <wp:posOffset>145415</wp:posOffset>
            </wp:positionV>
            <wp:extent cx="2311400" cy="1733550"/>
            <wp:effectExtent l="171450" t="133350" r="355600" b="304800"/>
            <wp:wrapTight wrapText="bothSides">
              <wp:wrapPolygon edited="0">
                <wp:start x="1958" y="-1662"/>
                <wp:lineTo x="534" y="-1424"/>
                <wp:lineTo x="-1602" y="712"/>
                <wp:lineTo x="-1602" y="21125"/>
                <wp:lineTo x="-356" y="24923"/>
                <wp:lineTo x="1068" y="25398"/>
                <wp:lineTo x="22253" y="25398"/>
                <wp:lineTo x="22431" y="25398"/>
                <wp:lineTo x="23321" y="24923"/>
                <wp:lineTo x="23677" y="24923"/>
                <wp:lineTo x="24745" y="21837"/>
                <wp:lineTo x="24745" y="2136"/>
                <wp:lineTo x="24923" y="949"/>
                <wp:lineTo x="22787" y="-1424"/>
                <wp:lineTo x="21363" y="-1662"/>
                <wp:lineTo x="1958" y="-1662"/>
              </wp:wrapPolygon>
            </wp:wrapTight>
            <wp:docPr id="22" name="Picture 12" descr="C:\Users\Reza\Documents\My Fies\aaReal Estate\2014 Contract\Raeissian\Paul Pic\13400 Elevation Lane Herndon-print-019-Dining Room-2732x1821-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eza\Documents\My Fies\aaReal Estate\2014 Contract\Raeissian\Paul Pic\13400 Elevation Lane Herndon-print-019-Dining Room-2732x1821-300dpi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768D" w:rsidRPr="00417935" w:rsidRDefault="00FD768D" w:rsidP="00FD768D">
      <w:pPr>
        <w:jc w:val="center"/>
        <w:rPr>
          <w:b/>
          <w:i/>
          <w:sz w:val="18"/>
          <w:szCs w:val="18"/>
        </w:rPr>
      </w:pPr>
    </w:p>
    <w:p w:rsidR="00FD768D" w:rsidRPr="009439B0" w:rsidRDefault="00FD768D" w:rsidP="00FD768D">
      <w:pPr>
        <w:jc w:val="center"/>
        <w:rPr>
          <w:b/>
        </w:rPr>
      </w:pPr>
      <w:r>
        <w:rPr>
          <w:b/>
        </w:rPr>
        <w:t xml:space="preserve"> </w:t>
      </w:r>
    </w:p>
    <w:p w:rsidR="00FD768D" w:rsidRDefault="00FD768D" w:rsidP="00FD768D">
      <w:pPr>
        <w:jc w:val="center"/>
        <w:rPr>
          <w:b/>
          <w:i/>
          <w:sz w:val="18"/>
          <w:szCs w:val="18"/>
        </w:rPr>
      </w:pPr>
    </w:p>
    <w:p w:rsidR="00FD768D" w:rsidRDefault="00FD768D" w:rsidP="00FD768D">
      <w:pPr>
        <w:jc w:val="center"/>
        <w:rPr>
          <w:b/>
          <w:i/>
          <w:color w:val="000000"/>
          <w:sz w:val="18"/>
          <w:szCs w:val="18"/>
        </w:rPr>
      </w:pPr>
    </w:p>
    <w:p w:rsidR="00FD768D" w:rsidRDefault="00FD768D" w:rsidP="00FD768D">
      <w:pPr>
        <w:jc w:val="center"/>
        <w:rPr>
          <w:b/>
          <w:i/>
          <w:color w:val="000000"/>
          <w:sz w:val="18"/>
          <w:szCs w:val="18"/>
        </w:rPr>
      </w:pPr>
    </w:p>
    <w:p w:rsidR="00FD768D" w:rsidRDefault="00FD768D" w:rsidP="00FD768D">
      <w:pPr>
        <w:jc w:val="center"/>
        <w:rPr>
          <w:b/>
          <w:i/>
          <w:color w:val="000000"/>
          <w:sz w:val="18"/>
          <w:szCs w:val="18"/>
        </w:rPr>
      </w:pPr>
    </w:p>
    <w:p w:rsidR="00FD768D" w:rsidRDefault="00FD768D" w:rsidP="00FD768D">
      <w:pPr>
        <w:jc w:val="center"/>
        <w:rPr>
          <w:b/>
          <w:i/>
          <w:color w:val="000000"/>
          <w:sz w:val="18"/>
          <w:szCs w:val="18"/>
        </w:rPr>
      </w:pPr>
    </w:p>
    <w:p w:rsidR="00FD768D" w:rsidRDefault="00FD768D" w:rsidP="00FD768D">
      <w:pPr>
        <w:jc w:val="center"/>
        <w:rPr>
          <w:b/>
          <w:i/>
          <w:color w:val="000000"/>
          <w:sz w:val="18"/>
          <w:szCs w:val="18"/>
        </w:rPr>
      </w:pPr>
    </w:p>
    <w:p w:rsidR="00FD768D" w:rsidRDefault="00FD768D" w:rsidP="00FD768D">
      <w:pPr>
        <w:jc w:val="center"/>
        <w:rPr>
          <w:b/>
          <w:i/>
          <w:color w:val="000000"/>
          <w:sz w:val="18"/>
          <w:szCs w:val="18"/>
        </w:rPr>
      </w:pPr>
    </w:p>
    <w:p w:rsidR="00FD768D" w:rsidRDefault="00FD768D" w:rsidP="00FD768D">
      <w:pPr>
        <w:jc w:val="center"/>
        <w:rPr>
          <w:b/>
          <w:i/>
          <w:color w:val="000000"/>
          <w:sz w:val="18"/>
          <w:szCs w:val="18"/>
        </w:rPr>
      </w:pPr>
    </w:p>
    <w:p w:rsidR="00FD768D" w:rsidRDefault="00FD768D" w:rsidP="00FD768D">
      <w:pPr>
        <w:jc w:val="center"/>
        <w:rPr>
          <w:b/>
          <w:i/>
          <w:color w:val="000000"/>
          <w:sz w:val="18"/>
          <w:szCs w:val="18"/>
        </w:rPr>
      </w:pPr>
    </w:p>
    <w:p w:rsidR="00FD768D" w:rsidRDefault="00FD768D" w:rsidP="00FD768D">
      <w:pPr>
        <w:jc w:val="center"/>
        <w:rPr>
          <w:b/>
          <w:i/>
          <w:color w:val="000000"/>
          <w:sz w:val="18"/>
          <w:szCs w:val="18"/>
        </w:rPr>
      </w:pPr>
    </w:p>
    <w:p w:rsidR="00FD768D" w:rsidRDefault="00FD768D" w:rsidP="00FD768D">
      <w:pPr>
        <w:jc w:val="center"/>
        <w:rPr>
          <w:b/>
          <w:i/>
          <w:color w:val="000000"/>
          <w:sz w:val="18"/>
          <w:szCs w:val="18"/>
        </w:rPr>
      </w:pPr>
    </w:p>
    <w:p w:rsidR="00FD768D" w:rsidRDefault="00FD768D" w:rsidP="00FD768D">
      <w:pPr>
        <w:jc w:val="center"/>
        <w:rPr>
          <w:b/>
          <w:i/>
          <w:color w:val="000000"/>
          <w:sz w:val="18"/>
          <w:szCs w:val="18"/>
        </w:rPr>
      </w:pPr>
    </w:p>
    <w:p w:rsidR="00FD768D" w:rsidRDefault="00FD768D" w:rsidP="00FD768D">
      <w:pPr>
        <w:jc w:val="center"/>
        <w:rPr>
          <w:b/>
          <w:i/>
          <w:color w:val="000000"/>
          <w:sz w:val="18"/>
          <w:szCs w:val="18"/>
        </w:rPr>
      </w:pPr>
    </w:p>
    <w:p w:rsidR="00FD768D" w:rsidRDefault="00FD768D" w:rsidP="00FD768D">
      <w:pPr>
        <w:jc w:val="center"/>
        <w:rPr>
          <w:rFonts w:ascii="Bell MT" w:hAnsi="Bell MT"/>
          <w:b/>
          <w:bCs/>
          <w:sz w:val="24"/>
          <w:szCs w:val="24"/>
        </w:rPr>
      </w:pPr>
    </w:p>
    <w:p w:rsidR="00FD768D" w:rsidRDefault="00771BF9" w:rsidP="00FD768D">
      <w:pPr>
        <w:jc w:val="center"/>
        <w:rPr>
          <w:rFonts w:ascii="Bell MT" w:hAnsi="Bell MT"/>
          <w:b/>
          <w:bCs/>
          <w:sz w:val="24"/>
          <w:szCs w:val="24"/>
        </w:rPr>
      </w:pPr>
      <w:r>
        <w:rPr>
          <w:rFonts w:ascii="Bell MT" w:hAnsi="Bell MT"/>
          <w:b/>
          <w:bCs/>
          <w:sz w:val="24"/>
          <w:szCs w:val="24"/>
        </w:rPr>
        <w:t>Finished Walkout Basement with Kitchenette/Wet bar &amp; Bedroom</w:t>
      </w:r>
    </w:p>
    <w:p w:rsidR="00FD768D" w:rsidRDefault="00771BF9" w:rsidP="00FD768D">
      <w:pPr>
        <w:jc w:val="center"/>
        <w:rPr>
          <w:rFonts w:ascii="Bell MT" w:hAnsi="Bell MT"/>
          <w:b/>
          <w:bCs/>
          <w:sz w:val="24"/>
          <w:szCs w:val="24"/>
        </w:rPr>
      </w:pPr>
      <w:r>
        <w:rPr>
          <w:rFonts w:ascii="Bell MT" w:hAnsi="Bell MT"/>
          <w:b/>
          <w:bCs/>
          <w:noProof/>
          <w:sz w:val="24"/>
          <w:szCs w:val="24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137160</wp:posOffset>
            </wp:positionV>
            <wp:extent cx="2311400" cy="1733550"/>
            <wp:effectExtent l="171450" t="133350" r="355600" b="304800"/>
            <wp:wrapTight wrapText="bothSides">
              <wp:wrapPolygon edited="0">
                <wp:start x="1958" y="-1662"/>
                <wp:lineTo x="534" y="-1424"/>
                <wp:lineTo x="-1602" y="712"/>
                <wp:lineTo x="-1602" y="21125"/>
                <wp:lineTo x="-356" y="24923"/>
                <wp:lineTo x="1068" y="25398"/>
                <wp:lineTo x="22253" y="25398"/>
                <wp:lineTo x="22431" y="25398"/>
                <wp:lineTo x="23321" y="24923"/>
                <wp:lineTo x="23677" y="24923"/>
                <wp:lineTo x="24745" y="21837"/>
                <wp:lineTo x="24745" y="2136"/>
                <wp:lineTo x="24923" y="949"/>
                <wp:lineTo x="22787" y="-1424"/>
                <wp:lineTo x="21363" y="-1662"/>
                <wp:lineTo x="1958" y="-1662"/>
              </wp:wrapPolygon>
            </wp:wrapTight>
            <wp:docPr id="25" name="Picture 12" descr="C:\Users\Reza\Documents\My Fies\aaReal Estate\2014 Contract\Raeissian\Paul Pic\13400 Elevation Lane Herndon-print-019-Dining Room-2732x1821-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eza\Documents\My Fies\aaReal Estate\2014 Contract\Raeissian\Paul Pic\13400 Elevation Lane Herndon-print-019-Dining Room-2732x1821-300dpi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Bell MT" w:hAnsi="Bell MT"/>
          <w:b/>
          <w:bCs/>
          <w:noProof/>
          <w:sz w:val="24"/>
          <w:szCs w:val="24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137160</wp:posOffset>
            </wp:positionV>
            <wp:extent cx="2311400" cy="1733550"/>
            <wp:effectExtent l="171450" t="133350" r="355600" b="304800"/>
            <wp:wrapTight wrapText="bothSides">
              <wp:wrapPolygon edited="0">
                <wp:start x="1958" y="-1662"/>
                <wp:lineTo x="534" y="-1424"/>
                <wp:lineTo x="-1602" y="712"/>
                <wp:lineTo x="-1602" y="21125"/>
                <wp:lineTo x="-356" y="24923"/>
                <wp:lineTo x="1068" y="25398"/>
                <wp:lineTo x="22253" y="25398"/>
                <wp:lineTo x="22431" y="25398"/>
                <wp:lineTo x="23321" y="24923"/>
                <wp:lineTo x="23677" y="24923"/>
                <wp:lineTo x="24745" y="21837"/>
                <wp:lineTo x="24745" y="2136"/>
                <wp:lineTo x="24923" y="949"/>
                <wp:lineTo x="22787" y="-1424"/>
                <wp:lineTo x="21363" y="-1662"/>
                <wp:lineTo x="1958" y="-1662"/>
              </wp:wrapPolygon>
            </wp:wrapTight>
            <wp:docPr id="24" name="Picture 10" descr="C:\Users\Reza\Documents\My Fies\aaReal Estate\2014 Contract\Raeissian\Paul Pic\13400 Elevation Lane Herndon-print-024-Living Room-2808x1872-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eza\Documents\My Fies\aaReal Estate\2014 Contract\Raeissian\Paul Pic\13400 Elevation Lane Herndon-print-024-Living Room-2808x1872-300dpi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768D" w:rsidRPr="00417935" w:rsidRDefault="00FD768D" w:rsidP="00FD768D">
      <w:pPr>
        <w:jc w:val="center"/>
        <w:rPr>
          <w:b/>
          <w:i/>
          <w:sz w:val="18"/>
          <w:szCs w:val="18"/>
        </w:rPr>
      </w:pPr>
    </w:p>
    <w:p w:rsidR="00FD768D" w:rsidRPr="009439B0" w:rsidRDefault="00FD768D" w:rsidP="00FD768D">
      <w:pPr>
        <w:jc w:val="center"/>
        <w:rPr>
          <w:b/>
        </w:rPr>
      </w:pPr>
      <w:r>
        <w:rPr>
          <w:b/>
        </w:rPr>
        <w:t xml:space="preserve"> </w:t>
      </w:r>
    </w:p>
    <w:p w:rsidR="00FD768D" w:rsidRDefault="00FD768D" w:rsidP="00FD768D">
      <w:pPr>
        <w:jc w:val="center"/>
        <w:rPr>
          <w:b/>
          <w:i/>
          <w:sz w:val="18"/>
          <w:szCs w:val="18"/>
        </w:rPr>
      </w:pPr>
    </w:p>
    <w:p w:rsidR="00FD768D" w:rsidRDefault="00FD768D" w:rsidP="00FD768D">
      <w:pPr>
        <w:jc w:val="center"/>
        <w:rPr>
          <w:b/>
          <w:i/>
          <w:color w:val="000000"/>
          <w:sz w:val="18"/>
          <w:szCs w:val="18"/>
        </w:rPr>
      </w:pPr>
    </w:p>
    <w:p w:rsidR="00FD768D" w:rsidRDefault="00FD768D" w:rsidP="00FD768D">
      <w:pPr>
        <w:jc w:val="center"/>
        <w:rPr>
          <w:b/>
          <w:i/>
          <w:color w:val="000000"/>
          <w:sz w:val="18"/>
          <w:szCs w:val="18"/>
        </w:rPr>
      </w:pPr>
    </w:p>
    <w:p w:rsidR="00FD768D" w:rsidRDefault="00FD768D" w:rsidP="00FD768D">
      <w:pPr>
        <w:jc w:val="center"/>
        <w:rPr>
          <w:b/>
          <w:i/>
          <w:color w:val="000000"/>
          <w:sz w:val="18"/>
          <w:szCs w:val="18"/>
        </w:rPr>
      </w:pPr>
    </w:p>
    <w:p w:rsidR="00FD768D" w:rsidRDefault="00FD768D" w:rsidP="00FD768D">
      <w:pPr>
        <w:jc w:val="center"/>
        <w:rPr>
          <w:b/>
          <w:i/>
          <w:color w:val="000000"/>
          <w:sz w:val="18"/>
          <w:szCs w:val="18"/>
        </w:rPr>
      </w:pPr>
    </w:p>
    <w:p w:rsidR="00FD768D" w:rsidRDefault="00FD768D" w:rsidP="00FD768D">
      <w:pPr>
        <w:jc w:val="center"/>
        <w:rPr>
          <w:b/>
          <w:i/>
          <w:color w:val="000000"/>
          <w:sz w:val="18"/>
          <w:szCs w:val="18"/>
        </w:rPr>
      </w:pPr>
    </w:p>
    <w:p w:rsidR="00FD768D" w:rsidRDefault="00FD768D" w:rsidP="00FD768D">
      <w:pPr>
        <w:jc w:val="center"/>
        <w:rPr>
          <w:b/>
          <w:i/>
          <w:color w:val="000000"/>
          <w:sz w:val="18"/>
          <w:szCs w:val="18"/>
        </w:rPr>
      </w:pPr>
    </w:p>
    <w:p w:rsidR="00FD768D" w:rsidRDefault="00FD768D" w:rsidP="00FD768D">
      <w:pPr>
        <w:jc w:val="center"/>
        <w:rPr>
          <w:b/>
          <w:i/>
          <w:color w:val="000000"/>
          <w:sz w:val="18"/>
          <w:szCs w:val="18"/>
        </w:rPr>
      </w:pPr>
    </w:p>
    <w:p w:rsidR="00FD768D" w:rsidRDefault="00FD768D" w:rsidP="00FD768D">
      <w:pPr>
        <w:jc w:val="center"/>
        <w:rPr>
          <w:b/>
          <w:i/>
          <w:color w:val="000000"/>
          <w:sz w:val="18"/>
          <w:szCs w:val="18"/>
        </w:rPr>
      </w:pPr>
    </w:p>
    <w:p w:rsidR="00FD768D" w:rsidRDefault="00FD768D" w:rsidP="00FD768D">
      <w:pPr>
        <w:jc w:val="center"/>
        <w:rPr>
          <w:b/>
          <w:i/>
          <w:color w:val="000000"/>
          <w:sz w:val="18"/>
          <w:szCs w:val="18"/>
        </w:rPr>
      </w:pPr>
    </w:p>
    <w:p w:rsidR="00FD768D" w:rsidRDefault="00FD768D" w:rsidP="00FD768D">
      <w:pPr>
        <w:jc w:val="center"/>
        <w:rPr>
          <w:b/>
          <w:i/>
          <w:color w:val="000000"/>
          <w:sz w:val="18"/>
          <w:szCs w:val="18"/>
        </w:rPr>
      </w:pPr>
    </w:p>
    <w:p w:rsidR="00771BF9" w:rsidRDefault="00771BF9" w:rsidP="00FD768D">
      <w:pPr>
        <w:jc w:val="center"/>
        <w:rPr>
          <w:rFonts w:ascii="Bell MT" w:hAnsi="Bell MT"/>
          <w:b/>
          <w:bCs/>
          <w:sz w:val="24"/>
          <w:szCs w:val="24"/>
        </w:rPr>
      </w:pPr>
    </w:p>
    <w:p w:rsidR="00771BF9" w:rsidRDefault="00771BF9" w:rsidP="00FD768D">
      <w:pPr>
        <w:jc w:val="center"/>
        <w:rPr>
          <w:rFonts w:ascii="Bell MT" w:hAnsi="Bell MT"/>
          <w:b/>
          <w:bCs/>
          <w:sz w:val="24"/>
          <w:szCs w:val="24"/>
        </w:rPr>
      </w:pPr>
    </w:p>
    <w:p w:rsidR="00FD768D" w:rsidRDefault="00771BF9" w:rsidP="00FD768D">
      <w:pPr>
        <w:jc w:val="center"/>
        <w:rPr>
          <w:rFonts w:ascii="Bell MT" w:hAnsi="Bell MT"/>
          <w:b/>
          <w:bCs/>
          <w:sz w:val="24"/>
          <w:szCs w:val="24"/>
        </w:rPr>
      </w:pPr>
      <w:r>
        <w:rPr>
          <w:rFonts w:ascii="Bell MT" w:hAnsi="Bell MT"/>
          <w:b/>
          <w:bCs/>
          <w:sz w:val="24"/>
          <w:szCs w:val="24"/>
        </w:rPr>
        <w:t>Three level deck with patio area &amp; hot tub backing to creek &amp; woods</w:t>
      </w:r>
    </w:p>
    <w:p w:rsidR="00FD768D" w:rsidRDefault="00771BF9" w:rsidP="00FD768D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4276090</wp:posOffset>
            </wp:positionH>
            <wp:positionV relativeFrom="paragraph">
              <wp:posOffset>133350</wp:posOffset>
            </wp:positionV>
            <wp:extent cx="2264410" cy="1698625"/>
            <wp:effectExtent l="171450" t="133350" r="364490" b="301625"/>
            <wp:wrapTight wrapText="bothSides">
              <wp:wrapPolygon edited="0">
                <wp:start x="1999" y="-1696"/>
                <wp:lineTo x="545" y="-1453"/>
                <wp:lineTo x="-1635" y="727"/>
                <wp:lineTo x="-1635" y="22529"/>
                <wp:lineTo x="363" y="25436"/>
                <wp:lineTo x="1090" y="25436"/>
                <wp:lineTo x="22351" y="25436"/>
                <wp:lineTo x="23078" y="25436"/>
                <wp:lineTo x="24895" y="22529"/>
                <wp:lineTo x="24895" y="2180"/>
                <wp:lineTo x="25077" y="969"/>
                <wp:lineTo x="22896" y="-1453"/>
                <wp:lineTo x="21443" y="-1696"/>
                <wp:lineTo x="1999" y="-1696"/>
              </wp:wrapPolygon>
            </wp:wrapTight>
            <wp:docPr id="26" name="Picture 15" descr="C:\Users\Reza\Documents\My Fies\aaReal Estate\2014 Contract\Raeissian\Paul Pic\13400 Elevation Lane Herndon-print-041-Pond-2479x1652-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eza\Documents\My Fies\aaReal Estate\2014 Contract\Raeissian\Paul Pic\13400 Elevation Lane Herndon-print-041-Pond-2479x1652-300dpi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698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133350</wp:posOffset>
            </wp:positionV>
            <wp:extent cx="2247900" cy="1685925"/>
            <wp:effectExtent l="171450" t="133350" r="361950" b="314325"/>
            <wp:wrapTight wrapText="bothSides">
              <wp:wrapPolygon edited="0">
                <wp:start x="2014" y="-1708"/>
                <wp:lineTo x="549" y="-1464"/>
                <wp:lineTo x="-1647" y="732"/>
                <wp:lineTo x="-1647" y="22698"/>
                <wp:lineTo x="366" y="25627"/>
                <wp:lineTo x="1098" y="25627"/>
                <wp:lineTo x="22332" y="25627"/>
                <wp:lineTo x="23064" y="25627"/>
                <wp:lineTo x="24895" y="22698"/>
                <wp:lineTo x="24895" y="2197"/>
                <wp:lineTo x="25078" y="976"/>
                <wp:lineTo x="22881" y="-1464"/>
                <wp:lineTo x="21417" y="-1708"/>
                <wp:lineTo x="2014" y="-1708"/>
              </wp:wrapPolygon>
            </wp:wrapTight>
            <wp:docPr id="27" name="Picture 13" descr="C:\Users\Reza\Documents\My Fies\aaReal Estate\2014 Contract\Raeissian\Paul Pic\13400 Elevation Lane Herndon-print-020-Deck-2808x1872-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eza\Documents\My Fies\aaReal Estate\2014 Contract\Raeissian\Paul Pic\13400 Elevation Lane Herndon-print-020-Deck-2808x1872-300dpi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768D" w:rsidRDefault="00FD768D" w:rsidP="00FD768D">
      <w:pPr>
        <w:jc w:val="center"/>
        <w:rPr>
          <w:b/>
        </w:rPr>
      </w:pPr>
    </w:p>
    <w:p w:rsidR="00FD768D" w:rsidRDefault="00FD768D" w:rsidP="00FD768D">
      <w:pPr>
        <w:jc w:val="center"/>
        <w:rPr>
          <w:b/>
        </w:rPr>
      </w:pPr>
    </w:p>
    <w:p w:rsidR="00FD768D" w:rsidRDefault="00FD768D" w:rsidP="00FD768D"/>
    <w:p w:rsidR="00FD768D" w:rsidRDefault="00FD768D" w:rsidP="00FD768D"/>
    <w:p w:rsidR="00FD768D" w:rsidRDefault="00FD768D" w:rsidP="00FD768D"/>
    <w:p w:rsidR="00FD768D" w:rsidRDefault="00FD768D" w:rsidP="00FD768D"/>
    <w:p w:rsidR="00FD768D" w:rsidRDefault="00FD768D" w:rsidP="00FD768D"/>
    <w:p w:rsidR="00FD768D" w:rsidRDefault="00FD768D" w:rsidP="00FD768D"/>
    <w:p w:rsidR="00FD768D" w:rsidRDefault="00FD768D" w:rsidP="00FD768D"/>
    <w:p w:rsidR="00FD768D" w:rsidRDefault="00FD768D" w:rsidP="00FD768D"/>
    <w:p w:rsidR="00FD768D" w:rsidRDefault="00FD768D" w:rsidP="00FD768D"/>
    <w:p w:rsidR="00FD768D" w:rsidRDefault="00FD768D" w:rsidP="00FD768D"/>
    <w:p w:rsidR="00875210" w:rsidRDefault="00C26031" w:rsidP="008203A7">
      <w:pPr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717120" behindDoc="1" locked="0" layoutInCell="1" allowOverlap="1">
            <wp:simplePos x="0" y="0"/>
            <wp:positionH relativeFrom="column">
              <wp:posOffset>4933950</wp:posOffset>
            </wp:positionH>
            <wp:positionV relativeFrom="paragraph">
              <wp:posOffset>647700</wp:posOffset>
            </wp:positionV>
            <wp:extent cx="2133600" cy="1600200"/>
            <wp:effectExtent l="19050" t="0" r="0" b="0"/>
            <wp:wrapTight wrapText="bothSides">
              <wp:wrapPolygon edited="0">
                <wp:start x="-193" y="0"/>
                <wp:lineTo x="-193" y="21343"/>
                <wp:lineTo x="21600" y="21343"/>
                <wp:lineTo x="21600" y="0"/>
                <wp:lineTo x="-193" y="0"/>
              </wp:wrapPolygon>
            </wp:wrapTight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ranklinfarm.org/images/home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629A">
        <w:rPr>
          <w:rFonts w:ascii="Monotype Corsiva" w:hAnsi="Monotype Corsiva"/>
          <w:b/>
          <w:sz w:val="36"/>
          <w:szCs w:val="36"/>
        </w:rPr>
        <w:br/>
      </w:r>
      <w:r w:rsidR="00875210">
        <w:rPr>
          <w:rFonts w:ascii="Monotype Corsiva" w:hAnsi="Monotype Corsiva"/>
          <w:b/>
          <w:bCs/>
          <w:spacing w:val="124"/>
          <w:sz w:val="52"/>
          <w:szCs w:val="52"/>
        </w:rPr>
        <w:t xml:space="preserve"> </w:t>
      </w:r>
      <w:r w:rsidR="008203A7" w:rsidRPr="005400D4">
        <w:rPr>
          <w:rFonts w:ascii="Monotype Corsiva" w:hAnsi="Monotype Corsiva"/>
          <w:b/>
          <w:bCs/>
          <w:spacing w:val="124"/>
          <w:sz w:val="52"/>
          <w:szCs w:val="52"/>
        </w:rPr>
        <w:t>Location, Location</w:t>
      </w:r>
      <w:r w:rsidR="008203A7">
        <w:rPr>
          <w:rFonts w:ascii="Monotype Corsiva" w:hAnsi="Monotype Corsiva"/>
          <w:b/>
          <w:bCs/>
          <w:spacing w:val="124"/>
          <w:sz w:val="52"/>
          <w:szCs w:val="52"/>
        </w:rPr>
        <w:t>,</w:t>
      </w:r>
      <w:r w:rsidR="008203A7" w:rsidRPr="005400D4">
        <w:rPr>
          <w:rFonts w:ascii="Monotype Corsiva" w:hAnsi="Monotype Corsiva"/>
          <w:b/>
          <w:bCs/>
          <w:spacing w:val="124"/>
          <w:sz w:val="52"/>
          <w:szCs w:val="52"/>
        </w:rPr>
        <w:t xml:space="preserve"> Location!!!</w:t>
      </w:r>
      <w:r w:rsidR="008203A7" w:rsidRPr="00143410">
        <w:rPr>
          <w:rFonts w:ascii="Monotype Corsiva" w:hAnsi="Monotype Corsiva"/>
          <w:b/>
          <w:sz w:val="52"/>
          <w:szCs w:val="52"/>
        </w:rPr>
        <w:t xml:space="preserve"> </w:t>
      </w:r>
      <w:r w:rsidR="008203A7">
        <w:rPr>
          <w:rFonts w:ascii="Monotype Corsiva" w:hAnsi="Monotype Corsiva"/>
          <w:b/>
          <w:sz w:val="52"/>
          <w:szCs w:val="52"/>
        </w:rPr>
        <w:t xml:space="preserve">                 </w:t>
      </w:r>
      <w:r w:rsidR="00875210">
        <w:rPr>
          <w:rFonts w:ascii="Monotype Corsiva" w:hAnsi="Monotype Corsiva"/>
          <w:b/>
          <w:sz w:val="52"/>
          <w:szCs w:val="52"/>
        </w:rPr>
        <w:t xml:space="preserve">    </w:t>
      </w:r>
    </w:p>
    <w:p w:rsidR="008203A7" w:rsidRPr="00C43BCF" w:rsidRDefault="00875210" w:rsidP="008203A7">
      <w:pPr>
        <w:rPr>
          <w:rFonts w:ascii="Monotype Corsiva" w:hAnsi="Monotype Corsiva"/>
          <w:b/>
          <w:color w:val="FF0000"/>
          <w:sz w:val="72"/>
          <w:szCs w:val="72"/>
        </w:rPr>
      </w:pPr>
      <w:r>
        <w:rPr>
          <w:rFonts w:ascii="Monotype Corsiva" w:hAnsi="Monotype Corsiva"/>
          <w:b/>
          <w:sz w:val="52"/>
          <w:szCs w:val="52"/>
        </w:rPr>
        <w:t xml:space="preserve">  </w:t>
      </w:r>
      <w:r w:rsidR="008203A7">
        <w:rPr>
          <w:rFonts w:ascii="Monotype Corsiva" w:hAnsi="Monotype Corsiva"/>
          <w:b/>
          <w:color w:val="FF0000"/>
          <w:sz w:val="72"/>
          <w:szCs w:val="72"/>
        </w:rPr>
        <w:t xml:space="preserve">Heart of Arlington </w:t>
      </w:r>
    </w:p>
    <w:p w:rsidR="00C26031" w:rsidRPr="00E42BE7" w:rsidRDefault="00C26031" w:rsidP="008203A7">
      <w:pPr>
        <w:ind w:left="288"/>
        <w:rPr>
          <w:sz w:val="24"/>
          <w:szCs w:val="24"/>
        </w:rPr>
      </w:pPr>
      <w:r w:rsidRPr="00E42BE7">
        <w:rPr>
          <w:sz w:val="24"/>
          <w:szCs w:val="24"/>
        </w:rPr>
        <w:t>Centrally located inside t</w:t>
      </w:r>
      <w:r w:rsidR="008203A7" w:rsidRPr="00E42BE7">
        <w:rPr>
          <w:sz w:val="24"/>
          <w:szCs w:val="24"/>
        </w:rPr>
        <w:t>he beltway within 5 minutes of 3</w:t>
      </w:r>
      <w:r w:rsidRPr="00E42BE7">
        <w:rPr>
          <w:sz w:val="24"/>
          <w:szCs w:val="24"/>
        </w:rPr>
        <w:t xml:space="preserve">95 and </w:t>
      </w:r>
      <w:proofErr w:type="gramStart"/>
      <w:r w:rsidR="008203A7" w:rsidRPr="00E42BE7">
        <w:rPr>
          <w:sz w:val="24"/>
          <w:szCs w:val="24"/>
        </w:rPr>
        <w:t xml:space="preserve">66 </w:t>
      </w:r>
      <w:r w:rsidRPr="00E42BE7">
        <w:rPr>
          <w:sz w:val="24"/>
          <w:szCs w:val="24"/>
        </w:rPr>
        <w:t xml:space="preserve"> you</w:t>
      </w:r>
      <w:proofErr w:type="gramEnd"/>
      <w:r w:rsidRPr="00E42BE7">
        <w:rPr>
          <w:sz w:val="24"/>
          <w:szCs w:val="24"/>
        </w:rPr>
        <w:t xml:space="preserve"> cannot dream of a better location than this! A</w:t>
      </w:r>
      <w:r w:rsidR="008203A7" w:rsidRPr="00E42BE7">
        <w:rPr>
          <w:sz w:val="24"/>
          <w:szCs w:val="24"/>
        </w:rPr>
        <w:t>rlington</w:t>
      </w:r>
      <w:r w:rsidRPr="00E42BE7">
        <w:rPr>
          <w:sz w:val="24"/>
          <w:szCs w:val="24"/>
        </w:rPr>
        <w:t xml:space="preserve">, Virginia is one of the DMV's most premiere locations.  Due to </w:t>
      </w:r>
      <w:proofErr w:type="spellStart"/>
      <w:r w:rsidRPr="00E42BE7">
        <w:rPr>
          <w:sz w:val="24"/>
          <w:szCs w:val="24"/>
        </w:rPr>
        <w:t>it’s</w:t>
      </w:r>
      <w:proofErr w:type="spellEnd"/>
      <w:r w:rsidRPr="00E42BE7">
        <w:rPr>
          <w:sz w:val="24"/>
          <w:szCs w:val="24"/>
        </w:rPr>
        <w:t xml:space="preserve"> much sought after location inside the beltway it is the home of many major corporations including:</w:t>
      </w:r>
      <w:r w:rsidR="008203A7" w:rsidRPr="00E42BE7">
        <w:rPr>
          <w:sz w:val="24"/>
          <w:szCs w:val="24"/>
        </w:rPr>
        <w:t xml:space="preserve"> Airbus, BAE, </w:t>
      </w:r>
      <w:proofErr w:type="spellStart"/>
      <w:r w:rsidR="008203A7" w:rsidRPr="00E42BE7">
        <w:rPr>
          <w:sz w:val="24"/>
          <w:szCs w:val="24"/>
        </w:rPr>
        <w:t>Lidl</w:t>
      </w:r>
      <w:proofErr w:type="spellEnd"/>
      <w:r w:rsidR="008203A7" w:rsidRPr="00E42BE7">
        <w:rPr>
          <w:sz w:val="24"/>
          <w:szCs w:val="24"/>
        </w:rPr>
        <w:t xml:space="preserve">, </w:t>
      </w:r>
      <w:proofErr w:type="spellStart"/>
      <w:r w:rsidR="008203A7" w:rsidRPr="00E42BE7">
        <w:rPr>
          <w:sz w:val="24"/>
          <w:szCs w:val="24"/>
        </w:rPr>
        <w:t>Oneweb</w:t>
      </w:r>
      <w:proofErr w:type="spellEnd"/>
      <w:r w:rsidR="008203A7" w:rsidRPr="00E42BE7">
        <w:rPr>
          <w:sz w:val="24"/>
          <w:szCs w:val="24"/>
        </w:rPr>
        <w:t>, Accenture</w:t>
      </w:r>
      <w:r w:rsidR="00875210" w:rsidRPr="00E42BE7">
        <w:rPr>
          <w:sz w:val="24"/>
          <w:szCs w:val="24"/>
        </w:rPr>
        <w:t xml:space="preserve">, Rosetta </w:t>
      </w:r>
      <w:proofErr w:type="gramStart"/>
      <w:r w:rsidR="00875210" w:rsidRPr="00E42BE7">
        <w:rPr>
          <w:sz w:val="24"/>
          <w:szCs w:val="24"/>
        </w:rPr>
        <w:t>Stone</w:t>
      </w:r>
      <w:proofErr w:type="gramEnd"/>
      <w:r w:rsidRPr="00E42BE7">
        <w:rPr>
          <w:sz w:val="24"/>
          <w:szCs w:val="24"/>
        </w:rPr>
        <w:t xml:space="preserve"> to name a few.  Filled with shops and grocery stores </w:t>
      </w:r>
      <w:r w:rsidR="00875210" w:rsidRPr="00E42BE7">
        <w:rPr>
          <w:sz w:val="24"/>
          <w:szCs w:val="24"/>
        </w:rPr>
        <w:t xml:space="preserve">within walking distance this condo </w:t>
      </w:r>
      <w:r w:rsidRPr="00E42BE7">
        <w:rPr>
          <w:sz w:val="24"/>
          <w:szCs w:val="24"/>
        </w:rPr>
        <w:t xml:space="preserve">is ideal for work, play and living.  </w:t>
      </w:r>
    </w:p>
    <w:p w:rsidR="00C26031" w:rsidRPr="00E42BE7" w:rsidRDefault="00C26031" w:rsidP="00C26031">
      <w:pPr>
        <w:ind w:left="288"/>
        <w:rPr>
          <w:sz w:val="24"/>
          <w:szCs w:val="24"/>
        </w:rPr>
      </w:pPr>
    </w:p>
    <w:p w:rsidR="00E42BE7" w:rsidRDefault="00E42BE7" w:rsidP="00875210">
      <w:pPr>
        <w:rPr>
          <w:sz w:val="24"/>
          <w:szCs w:val="24"/>
        </w:rPr>
      </w:pPr>
      <w:r w:rsidRPr="00E42BE7">
        <w:rPr>
          <w:sz w:val="24"/>
          <w:szCs w:val="24"/>
        </w:rPr>
        <w:t xml:space="preserve">  </w:t>
      </w:r>
      <w:r w:rsidR="00875210" w:rsidRPr="00E42BE7">
        <w:rPr>
          <w:sz w:val="24"/>
          <w:szCs w:val="24"/>
        </w:rPr>
        <w:t xml:space="preserve"> </w:t>
      </w:r>
      <w:r w:rsidRPr="00E42BE7">
        <w:rPr>
          <w:sz w:val="24"/>
          <w:szCs w:val="24"/>
        </w:rPr>
        <w:t xml:space="preserve"> </w:t>
      </w:r>
      <w:r w:rsidR="00875210" w:rsidRPr="00E42BE7">
        <w:rPr>
          <w:sz w:val="24"/>
          <w:szCs w:val="24"/>
        </w:rPr>
        <w:t xml:space="preserve">This </w:t>
      </w:r>
      <w:r w:rsidR="008203A7" w:rsidRPr="00E42BE7">
        <w:rPr>
          <w:sz w:val="24"/>
          <w:szCs w:val="24"/>
        </w:rPr>
        <w:t>Spacious 3 bedroom penthouse condo with 2.5 bathrooms in sought aft</w:t>
      </w:r>
      <w:r>
        <w:rPr>
          <w:sz w:val="24"/>
          <w:szCs w:val="24"/>
        </w:rPr>
        <w:t xml:space="preserve">er Courthouse Hill Condominiums   </w:t>
      </w:r>
    </w:p>
    <w:p w:rsidR="00E42BE7" w:rsidRDefault="00E42BE7" w:rsidP="00875210">
      <w:pPr>
        <w:rPr>
          <w:sz w:val="24"/>
          <w:szCs w:val="24"/>
        </w:rPr>
      </w:pPr>
      <w:r>
        <w:rPr>
          <w:sz w:val="24"/>
          <w:szCs w:val="24"/>
        </w:rPr>
        <w:t xml:space="preserve">    With an </w:t>
      </w:r>
      <w:r w:rsidR="008203A7" w:rsidRPr="00E42BE7">
        <w:rPr>
          <w:sz w:val="24"/>
          <w:szCs w:val="24"/>
        </w:rPr>
        <w:t>Updated chefs kitch</w:t>
      </w:r>
      <w:r>
        <w:rPr>
          <w:sz w:val="24"/>
          <w:szCs w:val="24"/>
        </w:rPr>
        <w:t>en</w:t>
      </w:r>
      <w:r w:rsidRPr="00E42BE7">
        <w:rPr>
          <w:sz w:val="24"/>
          <w:szCs w:val="24"/>
        </w:rPr>
        <w:t xml:space="preserve"> </w:t>
      </w:r>
      <w:r w:rsidR="008203A7" w:rsidRPr="00E42BE7">
        <w:rPr>
          <w:sz w:val="24"/>
          <w:szCs w:val="24"/>
        </w:rPr>
        <w:t xml:space="preserve">with GE Cafe appliances, custom cabinetry and hardware, granite counter tops, </w:t>
      </w:r>
      <w:r>
        <w:rPr>
          <w:sz w:val="24"/>
          <w:szCs w:val="24"/>
        </w:rPr>
        <w:t xml:space="preserve">  </w:t>
      </w:r>
    </w:p>
    <w:p w:rsidR="00E42BE7" w:rsidRDefault="00E42BE7" w:rsidP="00875210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 w:rsidR="008203A7" w:rsidRPr="00E42BE7">
        <w:rPr>
          <w:sz w:val="24"/>
          <w:szCs w:val="24"/>
        </w:rPr>
        <w:t>travertine</w:t>
      </w:r>
      <w:proofErr w:type="gramEnd"/>
      <w:r w:rsidR="008203A7" w:rsidRPr="00E42BE7">
        <w:rPr>
          <w:sz w:val="24"/>
          <w:szCs w:val="24"/>
        </w:rPr>
        <w:t xml:space="preserve"> back-splash and </w:t>
      </w:r>
      <w:proofErr w:type="spellStart"/>
      <w:r w:rsidR="008203A7" w:rsidRPr="00E42BE7">
        <w:rPr>
          <w:sz w:val="24"/>
          <w:szCs w:val="24"/>
        </w:rPr>
        <w:t>thermotreated</w:t>
      </w:r>
      <w:proofErr w:type="spellEnd"/>
      <w:r w:rsidR="008203A7" w:rsidRPr="00E42BE7">
        <w:rPr>
          <w:sz w:val="24"/>
          <w:szCs w:val="24"/>
        </w:rPr>
        <w:t xml:space="preserve"> map</w:t>
      </w:r>
      <w:r>
        <w:rPr>
          <w:sz w:val="24"/>
          <w:szCs w:val="24"/>
        </w:rPr>
        <w:t xml:space="preserve">le </w:t>
      </w:r>
      <w:r w:rsidR="008203A7" w:rsidRPr="00E42BE7">
        <w:rPr>
          <w:sz w:val="24"/>
          <w:szCs w:val="24"/>
        </w:rPr>
        <w:t>floors * Grand living/dining room with vaulte</w:t>
      </w:r>
      <w:r>
        <w:rPr>
          <w:sz w:val="24"/>
          <w:szCs w:val="24"/>
        </w:rPr>
        <w:t xml:space="preserve">d ceilings * Upper    </w:t>
      </w:r>
    </w:p>
    <w:p w:rsidR="00875210" w:rsidRPr="00E42BE7" w:rsidRDefault="00E42BE7" w:rsidP="00875210">
      <w:pPr>
        <w:rPr>
          <w:color w:val="auto"/>
          <w:kern w:val="0"/>
        </w:rPr>
      </w:pPr>
      <w:r>
        <w:rPr>
          <w:sz w:val="24"/>
          <w:szCs w:val="24"/>
        </w:rPr>
        <w:t xml:space="preserve">    </w:t>
      </w:r>
      <w:proofErr w:type="gramStart"/>
      <w:r>
        <w:rPr>
          <w:sz w:val="24"/>
          <w:szCs w:val="24"/>
        </w:rPr>
        <w:t>level</w:t>
      </w:r>
      <w:proofErr w:type="gramEnd"/>
      <w:r>
        <w:rPr>
          <w:sz w:val="24"/>
          <w:szCs w:val="24"/>
        </w:rPr>
        <w:t xml:space="preserve"> master </w:t>
      </w:r>
      <w:r w:rsidR="008203A7" w:rsidRPr="00E42BE7">
        <w:rPr>
          <w:sz w:val="24"/>
          <w:szCs w:val="24"/>
        </w:rPr>
        <w:t>suite * 3 deeded parking spaces. This is one property that will not last! </w:t>
      </w:r>
    </w:p>
    <w:p w:rsidR="00875210" w:rsidRDefault="00875210" w:rsidP="00875210">
      <w:pPr>
        <w:rPr>
          <w:rFonts w:ascii="Monotype Corsiva" w:hAnsi="Monotype Corsiva"/>
          <w:sz w:val="24"/>
          <w:szCs w:val="24"/>
        </w:rPr>
      </w:pPr>
    </w:p>
    <w:p w:rsidR="00875210" w:rsidRDefault="00E42BE7" w:rsidP="0087521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120015</wp:posOffset>
            </wp:positionV>
            <wp:extent cx="2810510" cy="1875790"/>
            <wp:effectExtent l="247650" t="228600" r="237490" b="200660"/>
            <wp:wrapNone/>
            <wp:docPr id="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ranklinfarm.org/images/photo_gallery/14DD81DF.jpg?now=7/26/2014%209:24:02%20A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187579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120015</wp:posOffset>
            </wp:positionV>
            <wp:extent cx="3162300" cy="1863090"/>
            <wp:effectExtent l="247650" t="228600" r="228600" b="213360"/>
            <wp:wrapNone/>
            <wp:docPr id="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ranklinfarm.org/images/photo_gallery/14DD81DF.jpg?now=7/26/2014%209:24:02%20AM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86309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875210" w:rsidRDefault="00875210" w:rsidP="00875210">
      <w:pPr>
        <w:jc w:val="center"/>
        <w:rPr>
          <w:b/>
          <w:sz w:val="28"/>
          <w:szCs w:val="28"/>
        </w:rPr>
      </w:pPr>
    </w:p>
    <w:p w:rsidR="00875210" w:rsidRPr="00224CF1" w:rsidRDefault="00875210" w:rsidP="00875210">
      <w:pPr>
        <w:jc w:val="center"/>
        <w:rPr>
          <w:b/>
          <w:sz w:val="28"/>
          <w:szCs w:val="28"/>
        </w:rPr>
      </w:pPr>
    </w:p>
    <w:p w:rsidR="00875210" w:rsidRDefault="00875210" w:rsidP="00875210">
      <w:pPr>
        <w:rPr>
          <w:rFonts w:ascii="Andalus" w:hAnsi="Andalus" w:cs="Andalus"/>
          <w:sz w:val="24"/>
          <w:szCs w:val="24"/>
        </w:rPr>
      </w:pPr>
    </w:p>
    <w:p w:rsidR="00875210" w:rsidRDefault="00875210" w:rsidP="00875210">
      <w:pPr>
        <w:rPr>
          <w:rFonts w:ascii="Andalus" w:hAnsi="Andalus" w:cs="Andalus"/>
          <w:sz w:val="24"/>
          <w:szCs w:val="24"/>
        </w:rPr>
      </w:pPr>
    </w:p>
    <w:p w:rsidR="00875210" w:rsidRDefault="00875210" w:rsidP="00875210">
      <w:pPr>
        <w:rPr>
          <w:rFonts w:ascii="Andalus" w:hAnsi="Andalus" w:cs="Andalus"/>
          <w:sz w:val="24"/>
          <w:szCs w:val="24"/>
        </w:rPr>
      </w:pPr>
    </w:p>
    <w:p w:rsidR="00875210" w:rsidRDefault="00875210" w:rsidP="00875210">
      <w:pPr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br/>
      </w:r>
    </w:p>
    <w:p w:rsidR="00875210" w:rsidRDefault="00875210" w:rsidP="00875210">
      <w:pPr>
        <w:rPr>
          <w:rFonts w:ascii="Andalus" w:hAnsi="Andalus" w:cs="Andalus"/>
          <w:sz w:val="24"/>
          <w:szCs w:val="24"/>
        </w:rPr>
      </w:pPr>
    </w:p>
    <w:p w:rsidR="00875210" w:rsidRDefault="00875210" w:rsidP="00875210">
      <w:pPr>
        <w:rPr>
          <w:rFonts w:ascii="Andalus" w:hAnsi="Andalus" w:cs="Andalus"/>
          <w:sz w:val="24"/>
          <w:szCs w:val="24"/>
        </w:rPr>
      </w:pPr>
    </w:p>
    <w:p w:rsidR="00875210" w:rsidRPr="001048CC" w:rsidRDefault="00875210" w:rsidP="00875210">
      <w:pPr>
        <w:ind w:left="720"/>
        <w:rPr>
          <w:rFonts w:ascii="Andalus" w:hAnsi="Andalus" w:cs="Andalu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5000625</wp:posOffset>
            </wp:positionH>
            <wp:positionV relativeFrom="paragraph">
              <wp:posOffset>245110</wp:posOffset>
            </wp:positionV>
            <wp:extent cx="2114550" cy="1352550"/>
            <wp:effectExtent l="19050" t="0" r="0" b="0"/>
            <wp:wrapNone/>
            <wp:docPr id="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ranklinfarm.org/images/photo_gallery/14DD81EB.jpg?now=7/26/2014%209:24:27%20AM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5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216535</wp:posOffset>
            </wp:positionV>
            <wp:extent cx="2371725" cy="1381125"/>
            <wp:effectExtent l="19050" t="0" r="9525" b="0"/>
            <wp:wrapNone/>
            <wp:docPr id="3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franklinfarm.org/picture/DLBabyPool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121285</wp:posOffset>
            </wp:positionV>
            <wp:extent cx="1714500" cy="1438275"/>
            <wp:effectExtent l="19050" t="0" r="0" b="0"/>
            <wp:wrapNone/>
            <wp:docPr id="3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ranklinfarm.org/images/photo_gallery/14DD81EE.jpg?now=7/26/2014%209:24:36%20AM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ndalus" w:hAnsi="Andalus" w:cs="Andalus"/>
          <w:sz w:val="24"/>
          <w:szCs w:val="24"/>
        </w:rPr>
        <w:t xml:space="preserve"> Walk to local Restaurants</w:t>
      </w:r>
      <w:r>
        <w:rPr>
          <w:rFonts w:ascii="Andalus" w:hAnsi="Andalus" w:cs="Andalus"/>
          <w:sz w:val="24"/>
          <w:szCs w:val="24"/>
        </w:rPr>
        <w:tab/>
      </w:r>
      <w:r>
        <w:rPr>
          <w:rFonts w:ascii="Andalus" w:hAnsi="Andalus" w:cs="Andalus"/>
          <w:sz w:val="24"/>
          <w:szCs w:val="24"/>
        </w:rPr>
        <w:tab/>
        <w:t xml:space="preserve">    </w:t>
      </w:r>
      <w:r>
        <w:rPr>
          <w:rFonts w:ascii="Andalus" w:hAnsi="Andalus" w:cs="Andalus"/>
          <w:sz w:val="24"/>
          <w:szCs w:val="24"/>
        </w:rPr>
        <w:tab/>
        <w:t xml:space="preserve">       Year round flea market every Saturday &amp; Sunday</w:t>
      </w:r>
      <w:r>
        <w:rPr>
          <w:rFonts w:ascii="Andalus" w:hAnsi="Andalus" w:cs="Andalus"/>
          <w:sz w:val="24"/>
          <w:szCs w:val="24"/>
        </w:rPr>
        <w:br/>
      </w:r>
    </w:p>
    <w:p w:rsidR="00875210" w:rsidRDefault="00875210" w:rsidP="00875210"/>
    <w:p w:rsidR="00875210" w:rsidRDefault="00875210" w:rsidP="00875210">
      <w:r w:rsidRPr="00B54023">
        <w:t xml:space="preserve">  </w:t>
      </w:r>
      <w:r w:rsidRPr="007433AF">
        <w:t xml:space="preserve"> </w:t>
      </w:r>
    </w:p>
    <w:p w:rsidR="00875210" w:rsidRDefault="00875210" w:rsidP="00875210">
      <w:r>
        <w:br/>
      </w:r>
      <w:r>
        <w:br/>
      </w:r>
    </w:p>
    <w:p w:rsidR="00875210" w:rsidRDefault="00875210" w:rsidP="00875210"/>
    <w:p w:rsidR="00875210" w:rsidRDefault="00875210" w:rsidP="00875210"/>
    <w:p w:rsidR="00875210" w:rsidRDefault="00875210" w:rsidP="00875210"/>
    <w:p w:rsidR="00875210" w:rsidRDefault="00875210" w:rsidP="00875210">
      <w:pPr>
        <w:ind w:firstLine="720"/>
      </w:pPr>
      <w:r>
        <w:t>Courthouse Metro 1 block away</w:t>
      </w:r>
      <w:r>
        <w:tab/>
      </w:r>
      <w:r>
        <w:tab/>
        <w:t xml:space="preserve">         Clarendon Metro 4 blocks away  </w:t>
      </w:r>
      <w:r>
        <w:tab/>
        <w:t xml:space="preserve">   The Market Common of Clarendon</w:t>
      </w:r>
    </w:p>
    <w:p w:rsidR="00875210" w:rsidRDefault="00875210" w:rsidP="00875210"/>
    <w:p w:rsidR="00875210" w:rsidRDefault="00875210" w:rsidP="00875210">
      <w:r>
        <w:rPr>
          <w:noProof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20955</wp:posOffset>
            </wp:positionV>
            <wp:extent cx="2019300" cy="1104900"/>
            <wp:effectExtent l="19050" t="0" r="0" b="0"/>
            <wp:wrapNone/>
            <wp:docPr id="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ranklinfarm.org/images/photo_gallery/14DD81EE.jpg?now=7/26/2014%209:24:36%20AM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216" behindDoc="0" locked="0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20955</wp:posOffset>
            </wp:positionV>
            <wp:extent cx="1876425" cy="1000125"/>
            <wp:effectExtent l="19050" t="0" r="9525" b="0"/>
            <wp:wrapNone/>
            <wp:docPr id="3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ranklinfarm.org/images/photo_gallery/14DD81EB.jpg?now=7/26/2014%209:24:27%20AM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0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85725</wp:posOffset>
            </wp:positionV>
            <wp:extent cx="2045970" cy="929640"/>
            <wp:effectExtent l="0" t="0" r="0" b="0"/>
            <wp:wrapNone/>
            <wp:docPr id="3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franklinfarm.org/picture/DLBabyPool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929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75210" w:rsidRDefault="00875210" w:rsidP="00875210"/>
    <w:p w:rsidR="00875210" w:rsidRDefault="00875210" w:rsidP="00875210">
      <w:pPr>
        <w:ind w:firstLine="720"/>
      </w:pPr>
    </w:p>
    <w:p w:rsidR="00875210" w:rsidRDefault="00875210" w:rsidP="00875210">
      <w:pPr>
        <w:ind w:firstLine="720"/>
      </w:pPr>
    </w:p>
    <w:p w:rsidR="00875210" w:rsidRDefault="00875210" w:rsidP="00875210">
      <w:pPr>
        <w:ind w:firstLine="720"/>
      </w:pPr>
    </w:p>
    <w:p w:rsidR="00875210" w:rsidRDefault="00875210" w:rsidP="00875210">
      <w:pPr>
        <w:ind w:firstLine="720"/>
      </w:pPr>
    </w:p>
    <w:p w:rsidR="00875210" w:rsidRDefault="00875210" w:rsidP="00875210">
      <w:r>
        <w:br/>
      </w:r>
      <w:r>
        <w:br/>
      </w:r>
    </w:p>
    <w:p w:rsidR="00875210" w:rsidRDefault="00E42BE7" w:rsidP="00875210">
      <w:r>
        <w:t xml:space="preserve">  </w:t>
      </w:r>
      <w:r w:rsidR="00875210">
        <w:t xml:space="preserve">   Newly Remodeled AMC Movie Theaters</w:t>
      </w:r>
      <w:proofErr w:type="gramStart"/>
      <w:r w:rsidR="00875210">
        <w:tab/>
        <w:t xml:space="preserve">  </w:t>
      </w:r>
      <w:r>
        <w:tab/>
      </w:r>
      <w:r w:rsidR="00875210">
        <w:t xml:space="preserve">Over 30 Restaurants &amp; Eateries  </w:t>
      </w:r>
      <w:r w:rsidR="00875210">
        <w:tab/>
      </w:r>
      <w:r w:rsidR="00875210">
        <w:tab/>
        <w:t xml:space="preserve">        Over</w:t>
      </w:r>
      <w:proofErr w:type="gramEnd"/>
      <w:r w:rsidR="00875210">
        <w:t xml:space="preserve"> 100 stores to choose from</w:t>
      </w:r>
    </w:p>
    <w:p w:rsidR="003F7F8A" w:rsidRDefault="003F7F8A" w:rsidP="00875210">
      <w:pPr>
        <w:ind w:left="288"/>
      </w:pPr>
    </w:p>
    <w:sectPr w:rsidR="003F7F8A" w:rsidSect="00955AEF">
      <w:pgSz w:w="12240" w:h="15840"/>
      <w:pgMar w:top="360" w:right="360" w:bottom="360" w:left="360" w:header="720" w:footer="720" w:gutter="0"/>
      <w:pgBorders w:display="notFirstPage" w:offsetFrom="page">
        <w:top w:val="single" w:sz="12" w:space="24" w:color="FF0000" w:shadow="1"/>
        <w:left w:val="single" w:sz="12" w:space="24" w:color="FF0000" w:shadow="1"/>
        <w:bottom w:val="single" w:sz="12" w:space="24" w:color="FF0000" w:shadow="1"/>
        <w:right w:val="single" w:sz="12" w:space="24" w:color="FF0000" w:shadow="1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ndalus">
    <w:panose1 w:val="02010000000000000000"/>
    <w:charset w:val="00"/>
    <w:family w:val="auto"/>
    <w:pitch w:val="variable"/>
    <w:sig w:usb0="00002003" w:usb1="80000000" w:usb2="00000008" w:usb3="00000000" w:csb0="0000004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72E6C"/>
    <w:multiLevelType w:val="hybridMultilevel"/>
    <w:tmpl w:val="51BAA66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7E285C"/>
    <w:multiLevelType w:val="hybridMultilevel"/>
    <w:tmpl w:val="0CD4935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compat/>
  <w:rsids>
    <w:rsidRoot w:val="00BA78D0"/>
    <w:rsid w:val="00011498"/>
    <w:rsid w:val="000233E3"/>
    <w:rsid w:val="000263EC"/>
    <w:rsid w:val="00034960"/>
    <w:rsid w:val="00035F97"/>
    <w:rsid w:val="000403EA"/>
    <w:rsid w:val="0004185E"/>
    <w:rsid w:val="00047552"/>
    <w:rsid w:val="00047633"/>
    <w:rsid w:val="00050EF6"/>
    <w:rsid w:val="000516F3"/>
    <w:rsid w:val="00056278"/>
    <w:rsid w:val="00061F4E"/>
    <w:rsid w:val="00066E3C"/>
    <w:rsid w:val="000715AB"/>
    <w:rsid w:val="00073666"/>
    <w:rsid w:val="00083712"/>
    <w:rsid w:val="00085755"/>
    <w:rsid w:val="00092843"/>
    <w:rsid w:val="00097247"/>
    <w:rsid w:val="000A0C00"/>
    <w:rsid w:val="000A2583"/>
    <w:rsid w:val="000B1424"/>
    <w:rsid w:val="000B429F"/>
    <w:rsid w:val="000B4874"/>
    <w:rsid w:val="000B787C"/>
    <w:rsid w:val="000C573B"/>
    <w:rsid w:val="000C5BCB"/>
    <w:rsid w:val="000D47F5"/>
    <w:rsid w:val="000D58CF"/>
    <w:rsid w:val="000D6D9C"/>
    <w:rsid w:val="000F1AA8"/>
    <w:rsid w:val="000F44CF"/>
    <w:rsid w:val="00105A42"/>
    <w:rsid w:val="001065CC"/>
    <w:rsid w:val="00112E7B"/>
    <w:rsid w:val="00121157"/>
    <w:rsid w:val="00121992"/>
    <w:rsid w:val="00140F42"/>
    <w:rsid w:val="00144728"/>
    <w:rsid w:val="00155B2E"/>
    <w:rsid w:val="0016484F"/>
    <w:rsid w:val="001845B9"/>
    <w:rsid w:val="0018679C"/>
    <w:rsid w:val="001A3726"/>
    <w:rsid w:val="001B241E"/>
    <w:rsid w:val="001B678F"/>
    <w:rsid w:val="001C16A5"/>
    <w:rsid w:val="001C242E"/>
    <w:rsid w:val="001C3D0E"/>
    <w:rsid w:val="001C4B25"/>
    <w:rsid w:val="001D293B"/>
    <w:rsid w:val="001D76B5"/>
    <w:rsid w:val="001E0703"/>
    <w:rsid w:val="001E1770"/>
    <w:rsid w:val="001F2556"/>
    <w:rsid w:val="001F333D"/>
    <w:rsid w:val="002012E3"/>
    <w:rsid w:val="00203F27"/>
    <w:rsid w:val="00207E5E"/>
    <w:rsid w:val="0021409C"/>
    <w:rsid w:val="002219BB"/>
    <w:rsid w:val="00224BC2"/>
    <w:rsid w:val="00224CF1"/>
    <w:rsid w:val="00231001"/>
    <w:rsid w:val="002339F8"/>
    <w:rsid w:val="002343C9"/>
    <w:rsid w:val="00246E01"/>
    <w:rsid w:val="002658D5"/>
    <w:rsid w:val="00274B59"/>
    <w:rsid w:val="00280BFB"/>
    <w:rsid w:val="00283584"/>
    <w:rsid w:val="00285239"/>
    <w:rsid w:val="002903DF"/>
    <w:rsid w:val="002933D4"/>
    <w:rsid w:val="00294B89"/>
    <w:rsid w:val="00294EB0"/>
    <w:rsid w:val="002951D0"/>
    <w:rsid w:val="0029605B"/>
    <w:rsid w:val="002A3633"/>
    <w:rsid w:val="002A39D6"/>
    <w:rsid w:val="002B034B"/>
    <w:rsid w:val="002B3EEE"/>
    <w:rsid w:val="002C42F5"/>
    <w:rsid w:val="002C498F"/>
    <w:rsid w:val="002C4CFB"/>
    <w:rsid w:val="002C4F03"/>
    <w:rsid w:val="002C5A54"/>
    <w:rsid w:val="002C72A7"/>
    <w:rsid w:val="002D39BC"/>
    <w:rsid w:val="002D5C61"/>
    <w:rsid w:val="002D64C1"/>
    <w:rsid w:val="002E0D83"/>
    <w:rsid w:val="002E13FB"/>
    <w:rsid w:val="002E1893"/>
    <w:rsid w:val="002E1C12"/>
    <w:rsid w:val="002E1FA4"/>
    <w:rsid w:val="002E4FDE"/>
    <w:rsid w:val="002E594B"/>
    <w:rsid w:val="002F75D0"/>
    <w:rsid w:val="003034CB"/>
    <w:rsid w:val="00311AAB"/>
    <w:rsid w:val="00312CC3"/>
    <w:rsid w:val="00320EF0"/>
    <w:rsid w:val="00324167"/>
    <w:rsid w:val="00326470"/>
    <w:rsid w:val="00326E65"/>
    <w:rsid w:val="003332E8"/>
    <w:rsid w:val="003412B4"/>
    <w:rsid w:val="0034312D"/>
    <w:rsid w:val="00346570"/>
    <w:rsid w:val="00351806"/>
    <w:rsid w:val="00356E7A"/>
    <w:rsid w:val="00361439"/>
    <w:rsid w:val="00361AD7"/>
    <w:rsid w:val="00361D28"/>
    <w:rsid w:val="003621D9"/>
    <w:rsid w:val="003648A6"/>
    <w:rsid w:val="00365AA4"/>
    <w:rsid w:val="00365EE7"/>
    <w:rsid w:val="00377B48"/>
    <w:rsid w:val="00380703"/>
    <w:rsid w:val="00391012"/>
    <w:rsid w:val="00391870"/>
    <w:rsid w:val="003A4A5E"/>
    <w:rsid w:val="003A5643"/>
    <w:rsid w:val="003A6967"/>
    <w:rsid w:val="003B0D83"/>
    <w:rsid w:val="003B1E73"/>
    <w:rsid w:val="003B1EC3"/>
    <w:rsid w:val="003B2BC2"/>
    <w:rsid w:val="003C02A7"/>
    <w:rsid w:val="003C2F54"/>
    <w:rsid w:val="003C6F5D"/>
    <w:rsid w:val="003D56E7"/>
    <w:rsid w:val="003D66DA"/>
    <w:rsid w:val="003D7A04"/>
    <w:rsid w:val="003D7AA3"/>
    <w:rsid w:val="003E2371"/>
    <w:rsid w:val="003F09FC"/>
    <w:rsid w:val="003F1047"/>
    <w:rsid w:val="003F36DE"/>
    <w:rsid w:val="003F5EB8"/>
    <w:rsid w:val="003F63BF"/>
    <w:rsid w:val="003F7BC3"/>
    <w:rsid w:val="003F7F8A"/>
    <w:rsid w:val="00402325"/>
    <w:rsid w:val="00406A04"/>
    <w:rsid w:val="00415767"/>
    <w:rsid w:val="0041587C"/>
    <w:rsid w:val="004204D0"/>
    <w:rsid w:val="00420894"/>
    <w:rsid w:val="00422172"/>
    <w:rsid w:val="0042237F"/>
    <w:rsid w:val="00422A00"/>
    <w:rsid w:val="00422C99"/>
    <w:rsid w:val="00422F86"/>
    <w:rsid w:val="00423BEA"/>
    <w:rsid w:val="00425143"/>
    <w:rsid w:val="004339A8"/>
    <w:rsid w:val="00440558"/>
    <w:rsid w:val="00442014"/>
    <w:rsid w:val="00443107"/>
    <w:rsid w:val="0044361B"/>
    <w:rsid w:val="0045173F"/>
    <w:rsid w:val="00461D1E"/>
    <w:rsid w:val="00465F57"/>
    <w:rsid w:val="0047237E"/>
    <w:rsid w:val="00476199"/>
    <w:rsid w:val="004823D2"/>
    <w:rsid w:val="00486CE5"/>
    <w:rsid w:val="004A1205"/>
    <w:rsid w:val="004A2484"/>
    <w:rsid w:val="004A448D"/>
    <w:rsid w:val="004B1CC1"/>
    <w:rsid w:val="004B3631"/>
    <w:rsid w:val="004B77AF"/>
    <w:rsid w:val="004C4515"/>
    <w:rsid w:val="004D5EAD"/>
    <w:rsid w:val="004D7055"/>
    <w:rsid w:val="004E1F45"/>
    <w:rsid w:val="004E4970"/>
    <w:rsid w:val="004E610E"/>
    <w:rsid w:val="004F3132"/>
    <w:rsid w:val="004F40E0"/>
    <w:rsid w:val="00502FD0"/>
    <w:rsid w:val="00503ED6"/>
    <w:rsid w:val="00503F2B"/>
    <w:rsid w:val="005122AC"/>
    <w:rsid w:val="0052534B"/>
    <w:rsid w:val="00527659"/>
    <w:rsid w:val="00531DC0"/>
    <w:rsid w:val="0053703B"/>
    <w:rsid w:val="00541315"/>
    <w:rsid w:val="00543A88"/>
    <w:rsid w:val="00550F4A"/>
    <w:rsid w:val="005574DB"/>
    <w:rsid w:val="00563AAB"/>
    <w:rsid w:val="00571868"/>
    <w:rsid w:val="00572E9C"/>
    <w:rsid w:val="00573C7D"/>
    <w:rsid w:val="005866E8"/>
    <w:rsid w:val="00591EAC"/>
    <w:rsid w:val="00595D06"/>
    <w:rsid w:val="005A0222"/>
    <w:rsid w:val="005B0D01"/>
    <w:rsid w:val="005B795B"/>
    <w:rsid w:val="005E255A"/>
    <w:rsid w:val="005E271B"/>
    <w:rsid w:val="005E33B0"/>
    <w:rsid w:val="005F36D7"/>
    <w:rsid w:val="006037C9"/>
    <w:rsid w:val="00605DEE"/>
    <w:rsid w:val="006167F4"/>
    <w:rsid w:val="006225D6"/>
    <w:rsid w:val="0062656F"/>
    <w:rsid w:val="00631869"/>
    <w:rsid w:val="00645289"/>
    <w:rsid w:val="006543A5"/>
    <w:rsid w:val="00660B84"/>
    <w:rsid w:val="006653D3"/>
    <w:rsid w:val="0066752B"/>
    <w:rsid w:val="006749BA"/>
    <w:rsid w:val="00675C1E"/>
    <w:rsid w:val="00677363"/>
    <w:rsid w:val="00682B01"/>
    <w:rsid w:val="0068465E"/>
    <w:rsid w:val="00685823"/>
    <w:rsid w:val="006A1C23"/>
    <w:rsid w:val="006A47AA"/>
    <w:rsid w:val="006A7960"/>
    <w:rsid w:val="006B7012"/>
    <w:rsid w:val="006C1403"/>
    <w:rsid w:val="006C1994"/>
    <w:rsid w:val="006C258A"/>
    <w:rsid w:val="006C7C97"/>
    <w:rsid w:val="006D40A5"/>
    <w:rsid w:val="006D7316"/>
    <w:rsid w:val="006E2C5A"/>
    <w:rsid w:val="006E3FFB"/>
    <w:rsid w:val="006F4C6A"/>
    <w:rsid w:val="006F5998"/>
    <w:rsid w:val="006F74E0"/>
    <w:rsid w:val="00701A0D"/>
    <w:rsid w:val="00712EFC"/>
    <w:rsid w:val="00715AC3"/>
    <w:rsid w:val="0072002D"/>
    <w:rsid w:val="00733B4C"/>
    <w:rsid w:val="00733C38"/>
    <w:rsid w:val="00735BC6"/>
    <w:rsid w:val="0073794A"/>
    <w:rsid w:val="00743BCB"/>
    <w:rsid w:val="007461AA"/>
    <w:rsid w:val="007523A2"/>
    <w:rsid w:val="007543A6"/>
    <w:rsid w:val="00755F79"/>
    <w:rsid w:val="0075648C"/>
    <w:rsid w:val="0075762F"/>
    <w:rsid w:val="007634FE"/>
    <w:rsid w:val="0076389D"/>
    <w:rsid w:val="00763BD3"/>
    <w:rsid w:val="007662FD"/>
    <w:rsid w:val="007670B0"/>
    <w:rsid w:val="00767A8B"/>
    <w:rsid w:val="00770CA6"/>
    <w:rsid w:val="00770CA7"/>
    <w:rsid w:val="0077122C"/>
    <w:rsid w:val="00771BF9"/>
    <w:rsid w:val="007740AA"/>
    <w:rsid w:val="007821B4"/>
    <w:rsid w:val="007904E2"/>
    <w:rsid w:val="00791F7E"/>
    <w:rsid w:val="00796DFF"/>
    <w:rsid w:val="00797186"/>
    <w:rsid w:val="007A0ED8"/>
    <w:rsid w:val="007A447D"/>
    <w:rsid w:val="007A4EEB"/>
    <w:rsid w:val="007C64A0"/>
    <w:rsid w:val="007D154F"/>
    <w:rsid w:val="007E0836"/>
    <w:rsid w:val="007E0B02"/>
    <w:rsid w:val="007E686A"/>
    <w:rsid w:val="007F7630"/>
    <w:rsid w:val="008146B6"/>
    <w:rsid w:val="008153C9"/>
    <w:rsid w:val="008203A7"/>
    <w:rsid w:val="008213B2"/>
    <w:rsid w:val="00833CFD"/>
    <w:rsid w:val="008345E9"/>
    <w:rsid w:val="00835C19"/>
    <w:rsid w:val="00836F6B"/>
    <w:rsid w:val="00844D1C"/>
    <w:rsid w:val="00845BB5"/>
    <w:rsid w:val="00861833"/>
    <w:rsid w:val="00875210"/>
    <w:rsid w:val="00876690"/>
    <w:rsid w:val="00884344"/>
    <w:rsid w:val="0088578F"/>
    <w:rsid w:val="00891473"/>
    <w:rsid w:val="00893C0F"/>
    <w:rsid w:val="008A3BE9"/>
    <w:rsid w:val="008B00AD"/>
    <w:rsid w:val="008B3069"/>
    <w:rsid w:val="008C05D8"/>
    <w:rsid w:val="008C4196"/>
    <w:rsid w:val="008C423F"/>
    <w:rsid w:val="008D53B1"/>
    <w:rsid w:val="008D5916"/>
    <w:rsid w:val="008D76BD"/>
    <w:rsid w:val="008E0B47"/>
    <w:rsid w:val="008E1E10"/>
    <w:rsid w:val="008F221C"/>
    <w:rsid w:val="008F42E6"/>
    <w:rsid w:val="00900DAE"/>
    <w:rsid w:val="00900E48"/>
    <w:rsid w:val="009033DC"/>
    <w:rsid w:val="00906B8D"/>
    <w:rsid w:val="00917F99"/>
    <w:rsid w:val="00935C1E"/>
    <w:rsid w:val="00936C97"/>
    <w:rsid w:val="00955AEF"/>
    <w:rsid w:val="00964286"/>
    <w:rsid w:val="0096724E"/>
    <w:rsid w:val="00967685"/>
    <w:rsid w:val="00976469"/>
    <w:rsid w:val="009854CB"/>
    <w:rsid w:val="00991288"/>
    <w:rsid w:val="009916CE"/>
    <w:rsid w:val="00991738"/>
    <w:rsid w:val="00991FFA"/>
    <w:rsid w:val="00995F5C"/>
    <w:rsid w:val="009968D8"/>
    <w:rsid w:val="009A4354"/>
    <w:rsid w:val="009B058F"/>
    <w:rsid w:val="009B1B53"/>
    <w:rsid w:val="009B35B5"/>
    <w:rsid w:val="009B60BA"/>
    <w:rsid w:val="009B7B6D"/>
    <w:rsid w:val="009C0384"/>
    <w:rsid w:val="009C1C9A"/>
    <w:rsid w:val="009C2962"/>
    <w:rsid w:val="009C4069"/>
    <w:rsid w:val="009D15E6"/>
    <w:rsid w:val="009D34EC"/>
    <w:rsid w:val="009D4836"/>
    <w:rsid w:val="009E36DA"/>
    <w:rsid w:val="009F462E"/>
    <w:rsid w:val="009F7E55"/>
    <w:rsid w:val="00A04851"/>
    <w:rsid w:val="00A04923"/>
    <w:rsid w:val="00A06917"/>
    <w:rsid w:val="00A075C7"/>
    <w:rsid w:val="00A11504"/>
    <w:rsid w:val="00A27CE9"/>
    <w:rsid w:val="00A31FFA"/>
    <w:rsid w:val="00A33AEB"/>
    <w:rsid w:val="00A33E54"/>
    <w:rsid w:val="00A34530"/>
    <w:rsid w:val="00A34CDE"/>
    <w:rsid w:val="00A45924"/>
    <w:rsid w:val="00A5448A"/>
    <w:rsid w:val="00A55305"/>
    <w:rsid w:val="00A56C35"/>
    <w:rsid w:val="00A616B9"/>
    <w:rsid w:val="00A63848"/>
    <w:rsid w:val="00A64BD8"/>
    <w:rsid w:val="00A64F7F"/>
    <w:rsid w:val="00A65780"/>
    <w:rsid w:val="00A67443"/>
    <w:rsid w:val="00A73F62"/>
    <w:rsid w:val="00A74566"/>
    <w:rsid w:val="00A76C05"/>
    <w:rsid w:val="00A864F2"/>
    <w:rsid w:val="00A902BD"/>
    <w:rsid w:val="00A90476"/>
    <w:rsid w:val="00A92589"/>
    <w:rsid w:val="00A93D99"/>
    <w:rsid w:val="00AA2A85"/>
    <w:rsid w:val="00AA5FC0"/>
    <w:rsid w:val="00AA7391"/>
    <w:rsid w:val="00AB021F"/>
    <w:rsid w:val="00AB06A3"/>
    <w:rsid w:val="00AB4BFB"/>
    <w:rsid w:val="00AC249F"/>
    <w:rsid w:val="00AC56C1"/>
    <w:rsid w:val="00AC59D4"/>
    <w:rsid w:val="00AC61C4"/>
    <w:rsid w:val="00AD7423"/>
    <w:rsid w:val="00AE2099"/>
    <w:rsid w:val="00AE6D4C"/>
    <w:rsid w:val="00AF2459"/>
    <w:rsid w:val="00B01BF8"/>
    <w:rsid w:val="00B026DE"/>
    <w:rsid w:val="00B02E54"/>
    <w:rsid w:val="00B04B9F"/>
    <w:rsid w:val="00B101D7"/>
    <w:rsid w:val="00B121D3"/>
    <w:rsid w:val="00B337EC"/>
    <w:rsid w:val="00B36A7B"/>
    <w:rsid w:val="00B4142E"/>
    <w:rsid w:val="00B45DE8"/>
    <w:rsid w:val="00B4618D"/>
    <w:rsid w:val="00B474B7"/>
    <w:rsid w:val="00B5629A"/>
    <w:rsid w:val="00B650B2"/>
    <w:rsid w:val="00B6776A"/>
    <w:rsid w:val="00B67D3F"/>
    <w:rsid w:val="00B70AFF"/>
    <w:rsid w:val="00B753D3"/>
    <w:rsid w:val="00B77255"/>
    <w:rsid w:val="00B81E1E"/>
    <w:rsid w:val="00B82157"/>
    <w:rsid w:val="00B854A5"/>
    <w:rsid w:val="00B867BE"/>
    <w:rsid w:val="00B86F21"/>
    <w:rsid w:val="00BA4F43"/>
    <w:rsid w:val="00BA78D0"/>
    <w:rsid w:val="00BB3B71"/>
    <w:rsid w:val="00BC48BF"/>
    <w:rsid w:val="00BC5BE5"/>
    <w:rsid w:val="00BC692D"/>
    <w:rsid w:val="00BD1E5D"/>
    <w:rsid w:val="00BD2584"/>
    <w:rsid w:val="00BD2C36"/>
    <w:rsid w:val="00BD59A0"/>
    <w:rsid w:val="00BD655B"/>
    <w:rsid w:val="00BE0334"/>
    <w:rsid w:val="00BE486D"/>
    <w:rsid w:val="00BF27A6"/>
    <w:rsid w:val="00BF2C7E"/>
    <w:rsid w:val="00BF6D20"/>
    <w:rsid w:val="00BF6DD3"/>
    <w:rsid w:val="00C0010F"/>
    <w:rsid w:val="00C017DA"/>
    <w:rsid w:val="00C03165"/>
    <w:rsid w:val="00C03EB0"/>
    <w:rsid w:val="00C12742"/>
    <w:rsid w:val="00C13679"/>
    <w:rsid w:val="00C13C95"/>
    <w:rsid w:val="00C17DC0"/>
    <w:rsid w:val="00C23FAD"/>
    <w:rsid w:val="00C26031"/>
    <w:rsid w:val="00C26374"/>
    <w:rsid w:val="00C324FD"/>
    <w:rsid w:val="00C3448E"/>
    <w:rsid w:val="00C3484E"/>
    <w:rsid w:val="00C34E91"/>
    <w:rsid w:val="00C42874"/>
    <w:rsid w:val="00C5221A"/>
    <w:rsid w:val="00C53346"/>
    <w:rsid w:val="00C544DB"/>
    <w:rsid w:val="00C57A92"/>
    <w:rsid w:val="00C75070"/>
    <w:rsid w:val="00C761FB"/>
    <w:rsid w:val="00C76BB0"/>
    <w:rsid w:val="00C931C3"/>
    <w:rsid w:val="00CA5757"/>
    <w:rsid w:val="00CA74C1"/>
    <w:rsid w:val="00CB081B"/>
    <w:rsid w:val="00CB6B8B"/>
    <w:rsid w:val="00CC6431"/>
    <w:rsid w:val="00CD3737"/>
    <w:rsid w:val="00CE0DDD"/>
    <w:rsid w:val="00CE2E6B"/>
    <w:rsid w:val="00CE590E"/>
    <w:rsid w:val="00CF01DD"/>
    <w:rsid w:val="00D13158"/>
    <w:rsid w:val="00D1402A"/>
    <w:rsid w:val="00D25365"/>
    <w:rsid w:val="00D33A6F"/>
    <w:rsid w:val="00D36923"/>
    <w:rsid w:val="00D436D0"/>
    <w:rsid w:val="00D441CC"/>
    <w:rsid w:val="00D45840"/>
    <w:rsid w:val="00D47393"/>
    <w:rsid w:val="00D552F3"/>
    <w:rsid w:val="00D55A40"/>
    <w:rsid w:val="00D61EF5"/>
    <w:rsid w:val="00D624D2"/>
    <w:rsid w:val="00D650BF"/>
    <w:rsid w:val="00D732CC"/>
    <w:rsid w:val="00D76745"/>
    <w:rsid w:val="00D76C16"/>
    <w:rsid w:val="00D84AFA"/>
    <w:rsid w:val="00D91D41"/>
    <w:rsid w:val="00DA3C1D"/>
    <w:rsid w:val="00DA440F"/>
    <w:rsid w:val="00DA4746"/>
    <w:rsid w:val="00DA721D"/>
    <w:rsid w:val="00DB34FE"/>
    <w:rsid w:val="00DB5E9B"/>
    <w:rsid w:val="00DC4D76"/>
    <w:rsid w:val="00DC5585"/>
    <w:rsid w:val="00DC6188"/>
    <w:rsid w:val="00DC709E"/>
    <w:rsid w:val="00DE2F89"/>
    <w:rsid w:val="00DE782A"/>
    <w:rsid w:val="00DF0358"/>
    <w:rsid w:val="00DF56A4"/>
    <w:rsid w:val="00DF5D20"/>
    <w:rsid w:val="00E012FC"/>
    <w:rsid w:val="00E02081"/>
    <w:rsid w:val="00E11A37"/>
    <w:rsid w:val="00E1451D"/>
    <w:rsid w:val="00E15A92"/>
    <w:rsid w:val="00E257F4"/>
    <w:rsid w:val="00E25B72"/>
    <w:rsid w:val="00E3481C"/>
    <w:rsid w:val="00E34944"/>
    <w:rsid w:val="00E34B59"/>
    <w:rsid w:val="00E34FE4"/>
    <w:rsid w:val="00E42BE7"/>
    <w:rsid w:val="00E4677D"/>
    <w:rsid w:val="00E47BF4"/>
    <w:rsid w:val="00E51E51"/>
    <w:rsid w:val="00E5776A"/>
    <w:rsid w:val="00E66D76"/>
    <w:rsid w:val="00E7296A"/>
    <w:rsid w:val="00E771A4"/>
    <w:rsid w:val="00EA092A"/>
    <w:rsid w:val="00EA13F0"/>
    <w:rsid w:val="00EA213C"/>
    <w:rsid w:val="00EC5784"/>
    <w:rsid w:val="00EC57F8"/>
    <w:rsid w:val="00EC60C3"/>
    <w:rsid w:val="00EC6657"/>
    <w:rsid w:val="00EC7120"/>
    <w:rsid w:val="00EC712A"/>
    <w:rsid w:val="00EC778C"/>
    <w:rsid w:val="00EC7F4C"/>
    <w:rsid w:val="00ED2532"/>
    <w:rsid w:val="00ED37A0"/>
    <w:rsid w:val="00EE021B"/>
    <w:rsid w:val="00EE023D"/>
    <w:rsid w:val="00EE4635"/>
    <w:rsid w:val="00EF086F"/>
    <w:rsid w:val="00EF0DF3"/>
    <w:rsid w:val="00EF310D"/>
    <w:rsid w:val="00F0440C"/>
    <w:rsid w:val="00F0512C"/>
    <w:rsid w:val="00F1459A"/>
    <w:rsid w:val="00F20CDC"/>
    <w:rsid w:val="00F23184"/>
    <w:rsid w:val="00F308EC"/>
    <w:rsid w:val="00F32199"/>
    <w:rsid w:val="00F3362D"/>
    <w:rsid w:val="00F43D8D"/>
    <w:rsid w:val="00F615AF"/>
    <w:rsid w:val="00F65120"/>
    <w:rsid w:val="00F65D11"/>
    <w:rsid w:val="00F67C64"/>
    <w:rsid w:val="00F807EF"/>
    <w:rsid w:val="00F81A32"/>
    <w:rsid w:val="00F8234E"/>
    <w:rsid w:val="00F87478"/>
    <w:rsid w:val="00F97CB4"/>
    <w:rsid w:val="00FB1CE3"/>
    <w:rsid w:val="00FB5EC4"/>
    <w:rsid w:val="00FB6F9D"/>
    <w:rsid w:val="00FC0513"/>
    <w:rsid w:val="00FC2EE6"/>
    <w:rsid w:val="00FC6ACE"/>
    <w:rsid w:val="00FC7B41"/>
    <w:rsid w:val="00FD10CE"/>
    <w:rsid w:val="00FD206D"/>
    <w:rsid w:val="00FD385A"/>
    <w:rsid w:val="00FD768D"/>
    <w:rsid w:val="00FE2BD1"/>
    <w:rsid w:val="00FE34A9"/>
    <w:rsid w:val="00FF4407"/>
    <w:rsid w:val="00FF60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222"/>
    <w:rPr>
      <w:rFonts w:ascii="Times New Roman" w:eastAsia="Times New Roman" w:hAnsi="Times New Roman"/>
      <w:color w:val="212120"/>
      <w:kern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603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603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603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A022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2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222"/>
    <w:rPr>
      <w:rFonts w:ascii="Tahoma" w:eastAsia="Times New Roman" w:hAnsi="Tahoma" w:cs="Tahoma"/>
      <w:color w:val="212120"/>
      <w:kern w:val="28"/>
      <w:sz w:val="16"/>
      <w:szCs w:val="16"/>
    </w:rPr>
  </w:style>
  <w:style w:type="character" w:customStyle="1" w:styleId="apple-converted-space">
    <w:name w:val="apple-converted-space"/>
    <w:basedOn w:val="DefaultParagraphFont"/>
    <w:rsid w:val="005A0222"/>
  </w:style>
  <w:style w:type="paragraph" w:styleId="ListParagraph">
    <w:name w:val="List Paragraph"/>
    <w:basedOn w:val="Normal"/>
    <w:uiPriority w:val="34"/>
    <w:qFormat/>
    <w:rsid w:val="004B1CC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91473"/>
    <w:rPr>
      <w:b/>
      <w:bCs/>
    </w:rPr>
  </w:style>
  <w:style w:type="paragraph" w:styleId="NoSpacing">
    <w:name w:val="No Spacing"/>
    <w:uiPriority w:val="1"/>
    <w:qFormat/>
    <w:rsid w:val="00A33E54"/>
    <w:rPr>
      <w:rFonts w:ascii="Times New Roman" w:eastAsia="Times New Roman" w:hAnsi="Times New Roman"/>
      <w:color w:val="212120"/>
      <w:kern w:val="28"/>
    </w:rPr>
  </w:style>
  <w:style w:type="character" w:customStyle="1" w:styleId="Heading1Char">
    <w:name w:val="Heading 1 Char"/>
    <w:basedOn w:val="DefaultParagraphFont"/>
    <w:link w:val="Heading1"/>
    <w:uiPriority w:val="9"/>
    <w:rsid w:val="00C26031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26031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26031"/>
    <w:rPr>
      <w:rFonts w:asciiTheme="majorHAnsi" w:eastAsiaTheme="majorEastAsia" w:hAnsiTheme="majorHAnsi" w:cstheme="majorBidi"/>
      <w:b/>
      <w:bCs/>
      <w:color w:val="4F81BD" w:themeColor="accent1"/>
      <w:kern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3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8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8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46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30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22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51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59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1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5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95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6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0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4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1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1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79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69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81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65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4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4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3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04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76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14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4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44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88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02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68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61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82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84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34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07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99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8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84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16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44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44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48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99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1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1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ww.NorthernVAHomes.com" TargetMode="External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hyperlink" Target="http://www.4001Rainbow.com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VMDCRealty.com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My%20Documents\DropBox\Dropbox\RealEstate\Brochures\Brochure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E923F9-DC7A-46BE-8F5A-735A9DA21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Brochure3</Template>
  <TotalTime>22</TotalTime>
  <Pages>4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2018</CharactersWithSpaces>
  <SharedDoc>false</SharedDoc>
  <HLinks>
    <vt:vector size="42" baseType="variant">
      <vt:variant>
        <vt:i4>4194371</vt:i4>
      </vt:variant>
      <vt:variant>
        <vt:i4>9</vt:i4>
      </vt:variant>
      <vt:variant>
        <vt:i4>0</vt:i4>
      </vt:variant>
      <vt:variant>
        <vt:i4>5</vt:i4>
      </vt:variant>
      <vt:variant>
        <vt:lpwstr>http://www.restontowncenter.com/</vt:lpwstr>
      </vt:variant>
      <vt:variant>
        <vt:lpwstr/>
      </vt:variant>
      <vt:variant>
        <vt:i4>589902</vt:i4>
      </vt:variant>
      <vt:variant>
        <vt:i4>6</vt:i4>
      </vt:variant>
      <vt:variant>
        <vt:i4>0</vt:i4>
      </vt:variant>
      <vt:variant>
        <vt:i4>5</vt:i4>
      </vt:variant>
      <vt:variant>
        <vt:lpwstr>http://www.12123kinsley.com/</vt:lpwstr>
      </vt:variant>
      <vt:variant>
        <vt:lpwstr/>
      </vt:variant>
      <vt:variant>
        <vt:i4>5308486</vt:i4>
      </vt:variant>
      <vt:variant>
        <vt:i4>3</vt:i4>
      </vt:variant>
      <vt:variant>
        <vt:i4>0</vt:i4>
      </vt:variant>
      <vt:variant>
        <vt:i4>5</vt:i4>
      </vt:variant>
      <vt:variant>
        <vt:lpwstr>http://www.franklinfarmhome.com/</vt:lpwstr>
      </vt:variant>
      <vt:variant>
        <vt:lpwstr/>
      </vt:variant>
      <vt:variant>
        <vt:i4>589902</vt:i4>
      </vt:variant>
      <vt:variant>
        <vt:i4>0</vt:i4>
      </vt:variant>
      <vt:variant>
        <vt:i4>0</vt:i4>
      </vt:variant>
      <vt:variant>
        <vt:i4>5</vt:i4>
      </vt:variant>
      <vt:variant>
        <vt:lpwstr>http://www.12123kinsley.com/</vt:lpwstr>
      </vt:variant>
      <vt:variant>
        <vt:lpwstr/>
      </vt:variant>
      <vt:variant>
        <vt:i4>2293866</vt:i4>
      </vt:variant>
      <vt:variant>
        <vt:i4>6</vt:i4>
      </vt:variant>
      <vt:variant>
        <vt:i4>0</vt:i4>
      </vt:variant>
      <vt:variant>
        <vt:i4>5</vt:i4>
      </vt:variant>
      <vt:variant>
        <vt:lpwstr>http://www.northernvahomes.com/</vt:lpwstr>
      </vt:variant>
      <vt:variant>
        <vt:lpwstr/>
      </vt:variant>
      <vt:variant>
        <vt:i4>589902</vt:i4>
      </vt:variant>
      <vt:variant>
        <vt:i4>3</vt:i4>
      </vt:variant>
      <vt:variant>
        <vt:i4>0</vt:i4>
      </vt:variant>
      <vt:variant>
        <vt:i4>5</vt:i4>
      </vt:variant>
      <vt:variant>
        <vt:lpwstr>http://www.12123kinsley.com/</vt:lpwstr>
      </vt:variant>
      <vt:variant>
        <vt:lpwstr/>
      </vt:variant>
      <vt:variant>
        <vt:i4>3211301</vt:i4>
      </vt:variant>
      <vt:variant>
        <vt:i4>0</vt:i4>
      </vt:variant>
      <vt:variant>
        <vt:i4>0</vt:i4>
      </vt:variant>
      <vt:variant>
        <vt:i4>5</vt:i4>
      </vt:variant>
      <vt:variant>
        <vt:lpwstr>http://www.westmarket.net/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</dc:creator>
  <cp:lastModifiedBy>MR</cp:lastModifiedBy>
  <cp:revision>2</cp:revision>
  <cp:lastPrinted>2015-02-11T20:17:00Z</cp:lastPrinted>
  <dcterms:created xsi:type="dcterms:W3CDTF">2017-05-17T02:49:00Z</dcterms:created>
  <dcterms:modified xsi:type="dcterms:W3CDTF">2017-05-17T03:14:00Z</dcterms:modified>
</cp:coreProperties>
</file>